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1C16A" w14:textId="64D10FE4" w:rsidR="008C35DA" w:rsidRPr="00662910" w:rsidRDefault="008C35DA" w:rsidP="009D2914">
      <w:pPr>
        <w:spacing w:after="0"/>
        <w:rPr>
          <w:rFonts w:ascii="Times New Roman" w:hAnsi="Times New Roman" w:cs="Times New Roman"/>
          <w:color w:val="000000" w:themeColor="text1"/>
          <w:lang w:val="sr-Cyrl-BA"/>
        </w:rPr>
      </w:pPr>
    </w:p>
    <w:p w14:paraId="435B7FC3" w14:textId="284135D5" w:rsidR="00170277" w:rsidRPr="00662910" w:rsidRDefault="00170277" w:rsidP="009D2914">
      <w:pPr>
        <w:spacing w:after="0"/>
        <w:rPr>
          <w:rFonts w:ascii="Times New Roman" w:hAnsi="Times New Roman" w:cs="Times New Roman"/>
          <w:color w:val="000000" w:themeColor="text1"/>
          <w:lang w:val="sr-Cyrl-BA"/>
        </w:rPr>
      </w:pPr>
    </w:p>
    <w:p w14:paraId="2825FA73" w14:textId="4AF52B17" w:rsidR="00170277" w:rsidRPr="00662910" w:rsidRDefault="00170277" w:rsidP="00170277">
      <w:pPr>
        <w:rPr>
          <w:rFonts w:ascii="Times New Roman" w:hAnsi="Times New Roman" w:cs="Times New Roman"/>
          <w:b/>
          <w:bCs/>
          <w:color w:val="000000" w:themeColor="text1"/>
          <w:lang w:val="sr-Cyrl-BA"/>
        </w:rPr>
      </w:pPr>
    </w:p>
    <w:p w14:paraId="3A82E7E6" w14:textId="4B073487" w:rsidR="00170277" w:rsidRPr="00E40B8F" w:rsidRDefault="00170277" w:rsidP="00170277">
      <w:pPr>
        <w:rPr>
          <w:rFonts w:ascii="Times New Roman" w:hAnsi="Times New Roman" w:cs="Times New Roman"/>
          <w:b/>
          <w:bCs/>
          <w:color w:val="000000" w:themeColor="text1"/>
          <w:lang w:val="sr-Cyrl-BA"/>
        </w:rPr>
      </w:pPr>
    </w:p>
    <w:p w14:paraId="26C70B7E" w14:textId="77777777" w:rsidR="00662910" w:rsidRPr="00E40B8F" w:rsidRDefault="00662910" w:rsidP="00662910">
      <w:pPr>
        <w:keepNext/>
        <w:keepLines/>
        <w:spacing w:before="200" w:after="0"/>
        <w:jc w:val="center"/>
        <w:outlineLvl w:val="1"/>
        <w:rPr>
          <w:rFonts w:ascii="Times New Roman" w:eastAsia="MS Gothic" w:hAnsi="Times New Roman" w:cs="Times New Roman"/>
          <w:b/>
          <w:bCs/>
          <w:color w:val="000000" w:themeColor="text1"/>
          <w:lang w:val="sr-Cyrl-BA"/>
        </w:rPr>
      </w:pPr>
    </w:p>
    <w:p w14:paraId="669AE0EF" w14:textId="5E05FCFB" w:rsidR="00662910" w:rsidRPr="00E40B8F" w:rsidRDefault="00662910" w:rsidP="00662910">
      <w:pPr>
        <w:keepNext/>
        <w:keepLines/>
        <w:spacing w:before="200" w:after="0"/>
        <w:jc w:val="center"/>
        <w:outlineLvl w:val="1"/>
        <w:rPr>
          <w:rFonts w:ascii="Times New Roman" w:eastAsia="MS Gothic" w:hAnsi="Times New Roman" w:cs="Times New Roman"/>
          <w:b/>
          <w:bCs/>
          <w:color w:val="000000" w:themeColor="text1"/>
          <w:lang w:val="sr-Cyrl-BA"/>
        </w:rPr>
      </w:pPr>
      <w:r w:rsidRPr="00E40B8F">
        <w:rPr>
          <w:rFonts w:ascii="Times New Roman" w:eastAsia="MS Gothic" w:hAnsi="Times New Roman" w:cs="Times New Roman"/>
          <w:b/>
          <w:bCs/>
          <w:color w:val="000000" w:themeColor="text1"/>
          <w:lang w:val="sr-Cyrl-BA"/>
        </w:rPr>
        <w:t>ПРИЈАВНИ ОБРАЗАЦ ЗА КАНДИДАТУРУ</w:t>
      </w:r>
    </w:p>
    <w:p w14:paraId="38C7A4B1" w14:textId="77777777" w:rsidR="00662910" w:rsidRPr="00E40B8F" w:rsidRDefault="00662910" w:rsidP="00662910">
      <w:pPr>
        <w:keepNext/>
        <w:keepLines/>
        <w:spacing w:before="200" w:after="0"/>
        <w:jc w:val="center"/>
        <w:outlineLvl w:val="1"/>
        <w:rPr>
          <w:rFonts w:ascii="Times New Roman" w:eastAsia="MS Gothic" w:hAnsi="Times New Roman" w:cs="Times New Roman"/>
          <w:b/>
          <w:bCs/>
          <w:color w:val="000000" w:themeColor="text1"/>
          <w:lang w:val="sr-Cyrl-BA"/>
        </w:rPr>
      </w:pPr>
    </w:p>
    <w:p w14:paraId="5EB41F7E" w14:textId="77777777" w:rsidR="00662910" w:rsidRPr="00E40B8F" w:rsidRDefault="00662910" w:rsidP="00662910">
      <w:pPr>
        <w:rPr>
          <w:rFonts w:ascii="Times New Roman" w:eastAsia="Calibri" w:hAnsi="Times New Roman" w:cs="Times New Roman"/>
          <w:color w:val="000000" w:themeColor="text1"/>
          <w:lang w:val="sr-Cyrl-BA"/>
        </w:rPr>
      </w:pPr>
      <w:r w:rsidRPr="00E40B8F">
        <w:rPr>
          <w:rFonts w:ascii="Times New Roman" w:eastAsia="Calibri" w:hAnsi="Times New Roman" w:cs="Times New Roman"/>
          <w:b/>
          <w:color w:val="000000" w:themeColor="text1"/>
          <w:lang w:val="sr-Cyrl-BA"/>
        </w:rPr>
        <w:t>1. ПОДАЦИ О КАНДИДАТУРИ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662910" w:rsidRPr="00E40B8F" w14:paraId="2F03594A" w14:textId="77777777" w:rsidTr="00E40B8F">
        <w:tc>
          <w:tcPr>
            <w:tcW w:w="4320" w:type="dxa"/>
            <w:shd w:val="clear" w:color="auto" w:fill="EBF7FF"/>
          </w:tcPr>
          <w:p w14:paraId="3F29097A" w14:textId="77777777" w:rsidR="00662910" w:rsidRPr="00E40B8F" w:rsidRDefault="00662910" w:rsidP="00662910">
            <w:pPr>
              <w:rPr>
                <w:rFonts w:ascii="Times New Roman" w:eastAsia="Calibri" w:hAnsi="Times New Roman" w:cs="Times New Roman"/>
                <w:color w:val="000000" w:themeColor="text1"/>
                <w:lang w:val="sr-Cyrl-BA"/>
              </w:rPr>
            </w:pPr>
            <w:r w:rsidRPr="00E40B8F">
              <w:rPr>
                <w:rFonts w:ascii="Times New Roman" w:eastAsia="Calibri" w:hAnsi="Times New Roman" w:cs="Times New Roman"/>
                <w:color w:val="000000" w:themeColor="text1"/>
                <w:lang w:val="sr-Cyrl-BA"/>
              </w:rPr>
              <w:t>Подаци</w:t>
            </w:r>
          </w:p>
        </w:tc>
        <w:tc>
          <w:tcPr>
            <w:tcW w:w="4320" w:type="dxa"/>
          </w:tcPr>
          <w:p w14:paraId="245D6BF5" w14:textId="77777777" w:rsidR="00662910" w:rsidRPr="00E40B8F" w:rsidRDefault="00662910" w:rsidP="00662910">
            <w:pPr>
              <w:rPr>
                <w:rFonts w:ascii="Times New Roman" w:eastAsia="Calibri" w:hAnsi="Times New Roman" w:cs="Times New Roman"/>
                <w:color w:val="000000" w:themeColor="text1"/>
                <w:lang w:val="sr-Cyrl-BA"/>
              </w:rPr>
            </w:pPr>
            <w:r w:rsidRPr="00E40B8F">
              <w:rPr>
                <w:rFonts w:ascii="Times New Roman" w:eastAsia="Calibri" w:hAnsi="Times New Roman" w:cs="Times New Roman"/>
                <w:color w:val="000000" w:themeColor="text1"/>
                <w:lang w:val="sr-Cyrl-BA"/>
              </w:rPr>
              <w:t>Попуњава кандидат</w:t>
            </w:r>
          </w:p>
        </w:tc>
      </w:tr>
      <w:tr w:rsidR="00662910" w:rsidRPr="00E40B8F" w14:paraId="5EECDDC9" w14:textId="77777777" w:rsidTr="00E40B8F">
        <w:tc>
          <w:tcPr>
            <w:tcW w:w="4320" w:type="dxa"/>
            <w:shd w:val="clear" w:color="auto" w:fill="EBF7FF"/>
          </w:tcPr>
          <w:p w14:paraId="2E854A12" w14:textId="77777777" w:rsidR="00662910" w:rsidRPr="00E40B8F" w:rsidRDefault="00662910" w:rsidP="00662910">
            <w:pPr>
              <w:rPr>
                <w:rFonts w:ascii="Times New Roman" w:eastAsia="Calibri" w:hAnsi="Times New Roman" w:cs="Times New Roman"/>
                <w:color w:val="000000" w:themeColor="text1"/>
                <w:lang w:val="sr-Cyrl-BA"/>
              </w:rPr>
            </w:pPr>
            <w:r w:rsidRPr="00E40B8F">
              <w:rPr>
                <w:rFonts w:ascii="Times New Roman" w:eastAsia="Calibri" w:hAnsi="Times New Roman" w:cs="Times New Roman"/>
                <w:color w:val="000000" w:themeColor="text1"/>
                <w:lang w:val="sr-Cyrl-BA"/>
              </w:rPr>
              <w:t>Функција за коју се кандидујем</w:t>
            </w:r>
          </w:p>
        </w:tc>
        <w:tc>
          <w:tcPr>
            <w:tcW w:w="4320" w:type="dxa"/>
          </w:tcPr>
          <w:p w14:paraId="4A775461" w14:textId="77777777" w:rsidR="00662910" w:rsidRPr="00E40B8F" w:rsidRDefault="00662910" w:rsidP="00662910">
            <w:pPr>
              <w:rPr>
                <w:rFonts w:ascii="Times New Roman" w:eastAsia="Calibri" w:hAnsi="Times New Roman" w:cs="Times New Roman"/>
                <w:color w:val="000000" w:themeColor="text1"/>
                <w:lang w:val="sr-Cyrl-BA"/>
              </w:rPr>
            </w:pPr>
            <w:r w:rsidRPr="00E40B8F">
              <w:rPr>
                <w:rFonts w:ascii="Segoe UI Symbol" w:eastAsia="Calibri" w:hAnsi="Segoe UI Symbol" w:cs="Segoe UI Symbol"/>
                <w:color w:val="000000" w:themeColor="text1"/>
                <w:lang w:val="sr-Cyrl-BA"/>
              </w:rPr>
              <w:t>☐</w:t>
            </w:r>
            <w:r w:rsidRPr="00E40B8F">
              <w:rPr>
                <w:rFonts w:ascii="Times New Roman" w:eastAsia="Calibri" w:hAnsi="Times New Roman" w:cs="Times New Roman"/>
                <w:color w:val="000000" w:themeColor="text1"/>
                <w:lang w:val="sr-Cyrl-BA"/>
              </w:rPr>
              <w:t xml:space="preserve"> Предсједник</w:t>
            </w:r>
            <w:r w:rsidRPr="00E40B8F">
              <w:rPr>
                <w:rFonts w:ascii="Times New Roman" w:eastAsia="Calibri" w:hAnsi="Times New Roman" w:cs="Times New Roman"/>
                <w:color w:val="000000" w:themeColor="text1"/>
                <w:lang w:val="sr-Cyrl-BA"/>
              </w:rPr>
              <w:br/>
            </w:r>
            <w:r w:rsidRPr="00E40B8F">
              <w:rPr>
                <w:rFonts w:ascii="Segoe UI Symbol" w:eastAsia="Calibri" w:hAnsi="Segoe UI Symbol" w:cs="Segoe UI Symbol"/>
                <w:color w:val="000000" w:themeColor="text1"/>
                <w:lang w:val="sr-Cyrl-BA"/>
              </w:rPr>
              <w:t>☐</w:t>
            </w:r>
            <w:r w:rsidRPr="00E40B8F">
              <w:rPr>
                <w:rFonts w:ascii="Times New Roman" w:eastAsia="Calibri" w:hAnsi="Times New Roman" w:cs="Times New Roman"/>
                <w:color w:val="000000" w:themeColor="text1"/>
                <w:lang w:val="sr-Cyrl-BA"/>
              </w:rPr>
              <w:t xml:space="preserve"> Потпредсједник</w:t>
            </w:r>
            <w:r w:rsidRPr="00E40B8F">
              <w:rPr>
                <w:rFonts w:ascii="Times New Roman" w:eastAsia="Calibri" w:hAnsi="Times New Roman" w:cs="Times New Roman"/>
                <w:color w:val="000000" w:themeColor="text1"/>
                <w:lang w:val="sr-Cyrl-BA"/>
              </w:rPr>
              <w:br/>
            </w:r>
            <w:r w:rsidRPr="00E40B8F">
              <w:rPr>
                <w:rFonts w:ascii="Segoe UI Symbol" w:eastAsia="Calibri" w:hAnsi="Segoe UI Symbol" w:cs="Segoe UI Symbol"/>
                <w:color w:val="000000" w:themeColor="text1"/>
                <w:lang w:val="sr-Cyrl-BA"/>
              </w:rPr>
              <w:t>☐</w:t>
            </w:r>
            <w:r w:rsidRPr="00E40B8F">
              <w:rPr>
                <w:rFonts w:ascii="Times New Roman" w:eastAsia="Calibri" w:hAnsi="Times New Roman" w:cs="Times New Roman"/>
                <w:color w:val="000000" w:themeColor="text1"/>
                <w:lang w:val="sr-Cyrl-BA"/>
              </w:rPr>
              <w:t xml:space="preserve"> Генерални секретар</w:t>
            </w:r>
            <w:r w:rsidRPr="00E40B8F">
              <w:rPr>
                <w:rFonts w:ascii="Times New Roman" w:eastAsia="Calibri" w:hAnsi="Times New Roman" w:cs="Times New Roman"/>
                <w:color w:val="000000" w:themeColor="text1"/>
                <w:lang w:val="sr-Cyrl-BA"/>
              </w:rPr>
              <w:br/>
            </w:r>
            <w:r w:rsidRPr="00E40B8F">
              <w:rPr>
                <w:rFonts w:ascii="Segoe UI Symbol" w:eastAsia="Calibri" w:hAnsi="Segoe UI Symbol" w:cs="Segoe UI Symbol"/>
                <w:color w:val="000000" w:themeColor="text1"/>
                <w:lang w:val="sr-Cyrl-BA"/>
              </w:rPr>
              <w:t>☐</w:t>
            </w:r>
            <w:r w:rsidRPr="00E40B8F">
              <w:rPr>
                <w:rFonts w:ascii="Times New Roman" w:eastAsia="Calibri" w:hAnsi="Times New Roman" w:cs="Times New Roman"/>
                <w:color w:val="000000" w:themeColor="text1"/>
                <w:lang w:val="sr-Cyrl-BA"/>
              </w:rPr>
              <w:t xml:space="preserve"> Члан Управног одбора</w:t>
            </w:r>
          </w:p>
        </w:tc>
      </w:tr>
      <w:tr w:rsidR="00662910" w:rsidRPr="00E40B8F" w14:paraId="11DA85DA" w14:textId="77777777" w:rsidTr="00E40B8F">
        <w:tc>
          <w:tcPr>
            <w:tcW w:w="4320" w:type="dxa"/>
            <w:shd w:val="clear" w:color="auto" w:fill="EBF7FF"/>
          </w:tcPr>
          <w:p w14:paraId="40054BF9" w14:textId="77777777" w:rsidR="00662910" w:rsidRPr="00E40B8F" w:rsidRDefault="00662910" w:rsidP="00662910">
            <w:pPr>
              <w:rPr>
                <w:rFonts w:ascii="Times New Roman" w:eastAsia="Calibri" w:hAnsi="Times New Roman" w:cs="Times New Roman"/>
                <w:color w:val="000000" w:themeColor="text1"/>
                <w:lang w:val="sr-Cyrl-BA"/>
              </w:rPr>
            </w:pPr>
            <w:r w:rsidRPr="00E40B8F">
              <w:rPr>
                <w:rFonts w:ascii="Times New Roman" w:eastAsia="Calibri" w:hAnsi="Times New Roman" w:cs="Times New Roman"/>
                <w:color w:val="000000" w:themeColor="text1"/>
                <w:lang w:val="sr-Cyrl-BA"/>
              </w:rPr>
              <w:t>Изборна регија (попуњавају само кандидати за члана Управног одбора)</w:t>
            </w:r>
          </w:p>
        </w:tc>
        <w:tc>
          <w:tcPr>
            <w:tcW w:w="4320" w:type="dxa"/>
          </w:tcPr>
          <w:p w14:paraId="26407523" w14:textId="77777777" w:rsidR="00662910" w:rsidRPr="00E40B8F" w:rsidRDefault="00662910" w:rsidP="00662910">
            <w:pPr>
              <w:rPr>
                <w:rFonts w:ascii="Times New Roman" w:eastAsia="Calibri" w:hAnsi="Times New Roman" w:cs="Times New Roman"/>
                <w:color w:val="000000" w:themeColor="text1"/>
                <w:lang w:val="sr-Cyrl-BA"/>
              </w:rPr>
            </w:pPr>
          </w:p>
        </w:tc>
      </w:tr>
    </w:tbl>
    <w:p w14:paraId="074DB046" w14:textId="77777777" w:rsidR="00662910" w:rsidRPr="00E40B8F" w:rsidRDefault="00662910" w:rsidP="00662910">
      <w:pPr>
        <w:rPr>
          <w:rFonts w:ascii="Times New Roman" w:eastAsia="Calibri" w:hAnsi="Times New Roman" w:cs="Times New Roman"/>
          <w:color w:val="000000" w:themeColor="text1"/>
          <w:lang w:val="sr-Cyrl-BA"/>
        </w:rPr>
      </w:pPr>
    </w:p>
    <w:p w14:paraId="4A702A1F" w14:textId="77777777" w:rsidR="00662910" w:rsidRPr="00E40B8F" w:rsidRDefault="00662910" w:rsidP="00662910">
      <w:pPr>
        <w:rPr>
          <w:rFonts w:ascii="Times New Roman" w:eastAsia="Calibri" w:hAnsi="Times New Roman" w:cs="Times New Roman"/>
          <w:color w:val="000000" w:themeColor="text1"/>
          <w:lang w:val="sr-Cyrl-BA"/>
        </w:rPr>
      </w:pPr>
      <w:r w:rsidRPr="00E40B8F">
        <w:rPr>
          <w:rFonts w:ascii="Times New Roman" w:eastAsia="Calibri" w:hAnsi="Times New Roman" w:cs="Times New Roman"/>
          <w:b/>
          <w:color w:val="000000" w:themeColor="text1"/>
          <w:lang w:val="sr-Cyrl-BA"/>
        </w:rPr>
        <w:t>2. ЛИЧНИ ПОДАЦИ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662910" w:rsidRPr="00E40B8F" w14:paraId="78F5A912" w14:textId="77777777" w:rsidTr="00E40B8F">
        <w:tc>
          <w:tcPr>
            <w:tcW w:w="4320" w:type="dxa"/>
            <w:shd w:val="clear" w:color="auto" w:fill="EBF7FF"/>
          </w:tcPr>
          <w:p w14:paraId="4C0CC60C" w14:textId="77777777" w:rsidR="00662910" w:rsidRPr="00E40B8F" w:rsidRDefault="00662910" w:rsidP="00662910">
            <w:pPr>
              <w:rPr>
                <w:rFonts w:ascii="Times New Roman" w:eastAsia="Calibri" w:hAnsi="Times New Roman" w:cs="Times New Roman"/>
                <w:color w:val="000000" w:themeColor="text1"/>
                <w:lang w:val="sr-Cyrl-BA"/>
              </w:rPr>
            </w:pPr>
            <w:r w:rsidRPr="00E40B8F">
              <w:rPr>
                <w:rFonts w:ascii="Times New Roman" w:eastAsia="Calibri" w:hAnsi="Times New Roman" w:cs="Times New Roman"/>
                <w:color w:val="000000" w:themeColor="text1"/>
                <w:lang w:val="sr-Cyrl-BA"/>
              </w:rPr>
              <w:t>Подаци</w:t>
            </w:r>
          </w:p>
        </w:tc>
        <w:tc>
          <w:tcPr>
            <w:tcW w:w="4320" w:type="dxa"/>
          </w:tcPr>
          <w:p w14:paraId="21168B95" w14:textId="77777777" w:rsidR="00662910" w:rsidRPr="00E40B8F" w:rsidRDefault="00662910" w:rsidP="00662910">
            <w:pPr>
              <w:rPr>
                <w:rFonts w:ascii="Times New Roman" w:eastAsia="Calibri" w:hAnsi="Times New Roman" w:cs="Times New Roman"/>
                <w:color w:val="000000" w:themeColor="text1"/>
                <w:lang w:val="sr-Cyrl-BA"/>
              </w:rPr>
            </w:pPr>
            <w:r w:rsidRPr="00E40B8F">
              <w:rPr>
                <w:rFonts w:ascii="Times New Roman" w:eastAsia="Calibri" w:hAnsi="Times New Roman" w:cs="Times New Roman"/>
                <w:color w:val="000000" w:themeColor="text1"/>
                <w:lang w:val="sr-Cyrl-BA"/>
              </w:rPr>
              <w:t>Попуњава кандидат</w:t>
            </w:r>
          </w:p>
        </w:tc>
      </w:tr>
      <w:tr w:rsidR="00662910" w:rsidRPr="00E40B8F" w14:paraId="2708D1A5" w14:textId="77777777" w:rsidTr="00E40B8F">
        <w:tc>
          <w:tcPr>
            <w:tcW w:w="4320" w:type="dxa"/>
            <w:shd w:val="clear" w:color="auto" w:fill="EBF7FF"/>
          </w:tcPr>
          <w:p w14:paraId="0363FE7F" w14:textId="77777777" w:rsidR="00662910" w:rsidRPr="00E40B8F" w:rsidRDefault="00662910" w:rsidP="00662910">
            <w:pPr>
              <w:rPr>
                <w:rFonts w:ascii="Times New Roman" w:eastAsia="Calibri" w:hAnsi="Times New Roman" w:cs="Times New Roman"/>
                <w:color w:val="000000" w:themeColor="text1"/>
                <w:lang w:val="sr-Cyrl-BA"/>
              </w:rPr>
            </w:pPr>
            <w:r w:rsidRPr="00E40B8F">
              <w:rPr>
                <w:rFonts w:ascii="Times New Roman" w:eastAsia="Calibri" w:hAnsi="Times New Roman" w:cs="Times New Roman"/>
                <w:color w:val="000000" w:themeColor="text1"/>
                <w:lang w:val="sr-Cyrl-BA"/>
              </w:rPr>
              <w:t>Име и презиме</w:t>
            </w:r>
          </w:p>
        </w:tc>
        <w:tc>
          <w:tcPr>
            <w:tcW w:w="4320" w:type="dxa"/>
          </w:tcPr>
          <w:p w14:paraId="2E26F16E" w14:textId="77777777" w:rsidR="00662910" w:rsidRPr="00E40B8F" w:rsidRDefault="00662910" w:rsidP="00662910">
            <w:pPr>
              <w:rPr>
                <w:rFonts w:ascii="Times New Roman" w:eastAsia="Calibri" w:hAnsi="Times New Roman" w:cs="Times New Roman"/>
                <w:color w:val="000000" w:themeColor="text1"/>
                <w:lang w:val="sr-Cyrl-BA"/>
              </w:rPr>
            </w:pPr>
          </w:p>
        </w:tc>
      </w:tr>
      <w:tr w:rsidR="00662910" w:rsidRPr="00E40B8F" w14:paraId="223D132C" w14:textId="77777777" w:rsidTr="00E40B8F">
        <w:tc>
          <w:tcPr>
            <w:tcW w:w="4320" w:type="dxa"/>
            <w:shd w:val="clear" w:color="auto" w:fill="EBF7FF"/>
          </w:tcPr>
          <w:p w14:paraId="185F61C3" w14:textId="77777777" w:rsidR="00662910" w:rsidRPr="00E40B8F" w:rsidRDefault="00662910" w:rsidP="00662910">
            <w:pPr>
              <w:rPr>
                <w:rFonts w:ascii="Times New Roman" w:eastAsia="Calibri" w:hAnsi="Times New Roman" w:cs="Times New Roman"/>
                <w:color w:val="000000" w:themeColor="text1"/>
                <w:lang w:val="sr-Cyrl-BA"/>
              </w:rPr>
            </w:pPr>
            <w:r w:rsidRPr="00E40B8F">
              <w:rPr>
                <w:rFonts w:ascii="Times New Roman" w:eastAsia="Calibri" w:hAnsi="Times New Roman" w:cs="Times New Roman"/>
                <w:color w:val="000000" w:themeColor="text1"/>
                <w:lang w:val="sr-Cyrl-BA"/>
              </w:rPr>
              <w:t>Датум рођења</w:t>
            </w:r>
          </w:p>
        </w:tc>
        <w:tc>
          <w:tcPr>
            <w:tcW w:w="4320" w:type="dxa"/>
          </w:tcPr>
          <w:p w14:paraId="1E363FDF" w14:textId="77777777" w:rsidR="00662910" w:rsidRPr="00E40B8F" w:rsidRDefault="00662910" w:rsidP="00662910">
            <w:pPr>
              <w:rPr>
                <w:rFonts w:ascii="Times New Roman" w:eastAsia="Calibri" w:hAnsi="Times New Roman" w:cs="Times New Roman"/>
                <w:color w:val="000000" w:themeColor="text1"/>
                <w:lang w:val="sr-Cyrl-BA"/>
              </w:rPr>
            </w:pPr>
          </w:p>
        </w:tc>
      </w:tr>
      <w:tr w:rsidR="00662910" w:rsidRPr="00E40B8F" w14:paraId="4AE8DAE5" w14:textId="77777777" w:rsidTr="00E40B8F">
        <w:tc>
          <w:tcPr>
            <w:tcW w:w="4320" w:type="dxa"/>
            <w:shd w:val="clear" w:color="auto" w:fill="EBF7FF"/>
          </w:tcPr>
          <w:p w14:paraId="1C154B90" w14:textId="77777777" w:rsidR="00662910" w:rsidRPr="00E40B8F" w:rsidRDefault="00662910" w:rsidP="00662910">
            <w:pPr>
              <w:rPr>
                <w:rFonts w:ascii="Times New Roman" w:eastAsia="Calibri" w:hAnsi="Times New Roman" w:cs="Times New Roman"/>
                <w:color w:val="000000" w:themeColor="text1"/>
                <w:lang w:val="sr-Cyrl-BA"/>
              </w:rPr>
            </w:pPr>
            <w:r w:rsidRPr="00E40B8F">
              <w:rPr>
                <w:rFonts w:ascii="Times New Roman" w:eastAsia="Calibri" w:hAnsi="Times New Roman" w:cs="Times New Roman"/>
                <w:color w:val="000000" w:themeColor="text1"/>
                <w:lang w:val="sr-Cyrl-BA"/>
              </w:rPr>
              <w:t>Мјесто пребивалишта</w:t>
            </w:r>
          </w:p>
        </w:tc>
        <w:tc>
          <w:tcPr>
            <w:tcW w:w="4320" w:type="dxa"/>
          </w:tcPr>
          <w:p w14:paraId="78009F36" w14:textId="77777777" w:rsidR="00662910" w:rsidRPr="00E40B8F" w:rsidRDefault="00662910" w:rsidP="00662910">
            <w:pPr>
              <w:rPr>
                <w:rFonts w:ascii="Times New Roman" w:eastAsia="Calibri" w:hAnsi="Times New Roman" w:cs="Times New Roman"/>
                <w:color w:val="000000" w:themeColor="text1"/>
                <w:lang w:val="sr-Cyrl-BA"/>
              </w:rPr>
            </w:pPr>
          </w:p>
        </w:tc>
      </w:tr>
      <w:tr w:rsidR="00662910" w:rsidRPr="00E40B8F" w14:paraId="6E0FE1E7" w14:textId="77777777" w:rsidTr="00E40B8F">
        <w:tc>
          <w:tcPr>
            <w:tcW w:w="4320" w:type="dxa"/>
            <w:shd w:val="clear" w:color="auto" w:fill="EBF7FF"/>
          </w:tcPr>
          <w:p w14:paraId="62225BD4" w14:textId="77777777" w:rsidR="00662910" w:rsidRPr="00E40B8F" w:rsidRDefault="00662910" w:rsidP="00662910">
            <w:pPr>
              <w:rPr>
                <w:rFonts w:ascii="Times New Roman" w:eastAsia="Calibri" w:hAnsi="Times New Roman" w:cs="Times New Roman"/>
                <w:color w:val="000000" w:themeColor="text1"/>
                <w:lang w:val="sr-Cyrl-BA"/>
              </w:rPr>
            </w:pPr>
            <w:r w:rsidRPr="00E40B8F">
              <w:rPr>
                <w:rFonts w:ascii="Times New Roman" w:eastAsia="Calibri" w:hAnsi="Times New Roman" w:cs="Times New Roman"/>
                <w:color w:val="000000" w:themeColor="text1"/>
                <w:lang w:val="sr-Cyrl-BA"/>
              </w:rPr>
              <w:t>Адреса становања</w:t>
            </w:r>
          </w:p>
        </w:tc>
        <w:tc>
          <w:tcPr>
            <w:tcW w:w="4320" w:type="dxa"/>
          </w:tcPr>
          <w:p w14:paraId="5B29CFA5" w14:textId="77777777" w:rsidR="00662910" w:rsidRPr="00E40B8F" w:rsidRDefault="00662910" w:rsidP="00662910">
            <w:pPr>
              <w:rPr>
                <w:rFonts w:ascii="Times New Roman" w:eastAsia="Calibri" w:hAnsi="Times New Roman" w:cs="Times New Roman"/>
                <w:color w:val="000000" w:themeColor="text1"/>
                <w:lang w:val="sr-Cyrl-BA"/>
              </w:rPr>
            </w:pPr>
          </w:p>
        </w:tc>
      </w:tr>
      <w:tr w:rsidR="00662910" w:rsidRPr="00E40B8F" w14:paraId="3089C6FC" w14:textId="77777777" w:rsidTr="00E40B8F">
        <w:tc>
          <w:tcPr>
            <w:tcW w:w="4320" w:type="dxa"/>
            <w:shd w:val="clear" w:color="auto" w:fill="EBF7FF"/>
          </w:tcPr>
          <w:p w14:paraId="725A4982" w14:textId="77777777" w:rsidR="00662910" w:rsidRPr="00E40B8F" w:rsidRDefault="00662910" w:rsidP="00662910">
            <w:pPr>
              <w:rPr>
                <w:rFonts w:ascii="Times New Roman" w:eastAsia="Calibri" w:hAnsi="Times New Roman" w:cs="Times New Roman"/>
                <w:color w:val="000000" w:themeColor="text1"/>
                <w:lang w:val="sr-Cyrl-BA"/>
              </w:rPr>
            </w:pPr>
            <w:r w:rsidRPr="00E40B8F">
              <w:rPr>
                <w:rFonts w:ascii="Times New Roman" w:eastAsia="Calibri" w:hAnsi="Times New Roman" w:cs="Times New Roman"/>
                <w:color w:val="000000" w:themeColor="text1"/>
                <w:lang w:val="sr-Cyrl-BA"/>
              </w:rPr>
              <w:t>Број телефона</w:t>
            </w:r>
          </w:p>
        </w:tc>
        <w:tc>
          <w:tcPr>
            <w:tcW w:w="4320" w:type="dxa"/>
          </w:tcPr>
          <w:p w14:paraId="0CC30454" w14:textId="77777777" w:rsidR="00662910" w:rsidRPr="00E40B8F" w:rsidRDefault="00662910" w:rsidP="00662910">
            <w:pPr>
              <w:rPr>
                <w:rFonts w:ascii="Times New Roman" w:eastAsia="Calibri" w:hAnsi="Times New Roman" w:cs="Times New Roman"/>
                <w:color w:val="000000" w:themeColor="text1"/>
                <w:lang w:val="sr-Cyrl-BA"/>
              </w:rPr>
            </w:pPr>
          </w:p>
        </w:tc>
      </w:tr>
      <w:tr w:rsidR="00662910" w:rsidRPr="00E40B8F" w14:paraId="716BF9E4" w14:textId="77777777" w:rsidTr="00E40B8F">
        <w:tc>
          <w:tcPr>
            <w:tcW w:w="4320" w:type="dxa"/>
            <w:shd w:val="clear" w:color="auto" w:fill="EBF7FF"/>
          </w:tcPr>
          <w:p w14:paraId="30A37B6D" w14:textId="77777777" w:rsidR="00662910" w:rsidRPr="00E40B8F" w:rsidRDefault="00662910" w:rsidP="00662910">
            <w:pPr>
              <w:rPr>
                <w:rFonts w:ascii="Times New Roman" w:eastAsia="Calibri" w:hAnsi="Times New Roman" w:cs="Times New Roman"/>
                <w:color w:val="000000" w:themeColor="text1"/>
                <w:lang w:val="sr-Cyrl-BA"/>
              </w:rPr>
            </w:pPr>
            <w:r w:rsidRPr="00E40B8F">
              <w:rPr>
                <w:rFonts w:ascii="Times New Roman" w:eastAsia="Calibri" w:hAnsi="Times New Roman" w:cs="Times New Roman"/>
                <w:color w:val="000000" w:themeColor="text1"/>
                <w:lang w:val="sr-Cyrl-BA"/>
              </w:rPr>
              <w:t>Е-mail</w:t>
            </w:r>
          </w:p>
        </w:tc>
        <w:tc>
          <w:tcPr>
            <w:tcW w:w="4320" w:type="dxa"/>
          </w:tcPr>
          <w:p w14:paraId="0AC2E230" w14:textId="77777777" w:rsidR="00662910" w:rsidRPr="00E40B8F" w:rsidRDefault="00662910" w:rsidP="00662910">
            <w:pPr>
              <w:rPr>
                <w:rFonts w:ascii="Times New Roman" w:eastAsia="Calibri" w:hAnsi="Times New Roman" w:cs="Times New Roman"/>
                <w:color w:val="000000" w:themeColor="text1"/>
                <w:lang w:val="sr-Cyrl-BA"/>
              </w:rPr>
            </w:pPr>
          </w:p>
        </w:tc>
      </w:tr>
    </w:tbl>
    <w:p w14:paraId="565E9158" w14:textId="77777777" w:rsidR="00662910" w:rsidRPr="00E40B8F" w:rsidRDefault="00662910" w:rsidP="00662910">
      <w:pPr>
        <w:rPr>
          <w:rFonts w:ascii="Times New Roman" w:eastAsia="Calibri" w:hAnsi="Times New Roman" w:cs="Times New Roman"/>
          <w:color w:val="000000" w:themeColor="text1"/>
          <w:lang w:val="sr-Cyrl-BA"/>
        </w:rPr>
      </w:pPr>
    </w:p>
    <w:p w14:paraId="04FABE01" w14:textId="77777777" w:rsidR="00662910" w:rsidRPr="00E40B8F" w:rsidRDefault="00662910" w:rsidP="00662910">
      <w:pPr>
        <w:rPr>
          <w:rFonts w:ascii="Times New Roman" w:eastAsia="Calibri" w:hAnsi="Times New Roman" w:cs="Times New Roman"/>
          <w:color w:val="000000" w:themeColor="text1"/>
          <w:lang w:val="sr-Cyrl-BA"/>
        </w:rPr>
      </w:pPr>
      <w:r w:rsidRPr="00E40B8F">
        <w:rPr>
          <w:rFonts w:ascii="Times New Roman" w:eastAsia="Calibri" w:hAnsi="Times New Roman" w:cs="Times New Roman"/>
          <w:b/>
          <w:color w:val="000000" w:themeColor="text1"/>
          <w:lang w:val="sr-Cyrl-BA"/>
        </w:rPr>
        <w:t>3. ПОДАЦИ О ОРГАНИЗАЦИЈИ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662910" w:rsidRPr="00E40B8F" w14:paraId="6B1F991B" w14:textId="77777777" w:rsidTr="00E40B8F">
        <w:tc>
          <w:tcPr>
            <w:tcW w:w="4320" w:type="dxa"/>
            <w:shd w:val="clear" w:color="auto" w:fill="EBF7FF"/>
          </w:tcPr>
          <w:p w14:paraId="2257E875" w14:textId="77777777" w:rsidR="00662910" w:rsidRPr="00E40B8F" w:rsidRDefault="00662910" w:rsidP="00662910">
            <w:pPr>
              <w:rPr>
                <w:rFonts w:ascii="Times New Roman" w:eastAsia="Calibri" w:hAnsi="Times New Roman" w:cs="Times New Roman"/>
                <w:color w:val="000000" w:themeColor="text1"/>
                <w:lang w:val="sr-Cyrl-BA"/>
              </w:rPr>
            </w:pPr>
            <w:r w:rsidRPr="00E40B8F">
              <w:rPr>
                <w:rFonts w:ascii="Times New Roman" w:eastAsia="Calibri" w:hAnsi="Times New Roman" w:cs="Times New Roman"/>
                <w:color w:val="000000" w:themeColor="text1"/>
                <w:lang w:val="sr-Cyrl-BA"/>
              </w:rPr>
              <w:t>Подаци</w:t>
            </w:r>
          </w:p>
        </w:tc>
        <w:tc>
          <w:tcPr>
            <w:tcW w:w="4320" w:type="dxa"/>
          </w:tcPr>
          <w:p w14:paraId="217D9DE8" w14:textId="77777777" w:rsidR="00662910" w:rsidRPr="00E40B8F" w:rsidRDefault="00662910" w:rsidP="00662910">
            <w:pPr>
              <w:rPr>
                <w:rFonts w:ascii="Times New Roman" w:eastAsia="Calibri" w:hAnsi="Times New Roman" w:cs="Times New Roman"/>
                <w:color w:val="000000" w:themeColor="text1"/>
                <w:lang w:val="sr-Cyrl-BA"/>
              </w:rPr>
            </w:pPr>
            <w:r w:rsidRPr="00E40B8F">
              <w:rPr>
                <w:rFonts w:ascii="Times New Roman" w:eastAsia="Calibri" w:hAnsi="Times New Roman" w:cs="Times New Roman"/>
                <w:color w:val="000000" w:themeColor="text1"/>
                <w:lang w:val="sr-Cyrl-BA"/>
              </w:rPr>
              <w:t>Попуњава кандидат</w:t>
            </w:r>
          </w:p>
        </w:tc>
      </w:tr>
      <w:tr w:rsidR="00662910" w:rsidRPr="00E40B8F" w14:paraId="722D0128" w14:textId="77777777" w:rsidTr="00E40B8F">
        <w:tc>
          <w:tcPr>
            <w:tcW w:w="4320" w:type="dxa"/>
            <w:shd w:val="clear" w:color="auto" w:fill="EBF7FF"/>
          </w:tcPr>
          <w:p w14:paraId="36419A1E" w14:textId="77777777" w:rsidR="00662910" w:rsidRPr="00E40B8F" w:rsidRDefault="00662910" w:rsidP="00662910">
            <w:pPr>
              <w:rPr>
                <w:rFonts w:ascii="Times New Roman" w:eastAsia="Calibri" w:hAnsi="Times New Roman" w:cs="Times New Roman"/>
                <w:color w:val="000000" w:themeColor="text1"/>
                <w:lang w:val="sr-Cyrl-BA"/>
              </w:rPr>
            </w:pPr>
            <w:r w:rsidRPr="00E40B8F">
              <w:rPr>
                <w:rFonts w:ascii="Times New Roman" w:eastAsia="Calibri" w:hAnsi="Times New Roman" w:cs="Times New Roman"/>
                <w:color w:val="000000" w:themeColor="text1"/>
                <w:lang w:val="sr-Cyrl-BA"/>
              </w:rPr>
              <w:t>Назив организације</w:t>
            </w:r>
          </w:p>
        </w:tc>
        <w:tc>
          <w:tcPr>
            <w:tcW w:w="4320" w:type="dxa"/>
          </w:tcPr>
          <w:p w14:paraId="0DC24DBD" w14:textId="77777777" w:rsidR="00662910" w:rsidRPr="00E40B8F" w:rsidRDefault="00662910" w:rsidP="00662910">
            <w:pPr>
              <w:rPr>
                <w:rFonts w:ascii="Times New Roman" w:eastAsia="Calibri" w:hAnsi="Times New Roman" w:cs="Times New Roman"/>
                <w:color w:val="000000" w:themeColor="text1"/>
                <w:lang w:val="sr-Cyrl-BA"/>
              </w:rPr>
            </w:pPr>
          </w:p>
        </w:tc>
      </w:tr>
      <w:tr w:rsidR="00662910" w:rsidRPr="00E40B8F" w14:paraId="7F49E4A0" w14:textId="77777777" w:rsidTr="00E40B8F">
        <w:tc>
          <w:tcPr>
            <w:tcW w:w="4320" w:type="dxa"/>
            <w:shd w:val="clear" w:color="auto" w:fill="EBF7FF"/>
          </w:tcPr>
          <w:p w14:paraId="43924FE5" w14:textId="77777777" w:rsidR="00662910" w:rsidRPr="00E40B8F" w:rsidRDefault="00662910" w:rsidP="00662910">
            <w:pPr>
              <w:rPr>
                <w:rFonts w:ascii="Times New Roman" w:eastAsia="Calibri" w:hAnsi="Times New Roman" w:cs="Times New Roman"/>
                <w:color w:val="000000" w:themeColor="text1"/>
                <w:lang w:val="sr-Cyrl-BA"/>
              </w:rPr>
            </w:pPr>
            <w:r w:rsidRPr="00E40B8F">
              <w:rPr>
                <w:rFonts w:ascii="Times New Roman" w:eastAsia="Calibri" w:hAnsi="Times New Roman" w:cs="Times New Roman"/>
                <w:color w:val="000000" w:themeColor="text1"/>
                <w:lang w:val="sr-Cyrl-BA"/>
              </w:rPr>
              <w:t>Функција у организацији</w:t>
            </w:r>
          </w:p>
        </w:tc>
        <w:tc>
          <w:tcPr>
            <w:tcW w:w="4320" w:type="dxa"/>
          </w:tcPr>
          <w:p w14:paraId="5F0FE17A" w14:textId="77777777" w:rsidR="00662910" w:rsidRPr="00E40B8F" w:rsidRDefault="00662910" w:rsidP="00662910">
            <w:pPr>
              <w:rPr>
                <w:rFonts w:ascii="Times New Roman" w:eastAsia="Calibri" w:hAnsi="Times New Roman" w:cs="Times New Roman"/>
                <w:color w:val="000000" w:themeColor="text1"/>
                <w:lang w:val="sr-Cyrl-BA"/>
              </w:rPr>
            </w:pPr>
          </w:p>
        </w:tc>
      </w:tr>
      <w:tr w:rsidR="00662910" w:rsidRPr="00E40B8F" w14:paraId="54875E13" w14:textId="77777777" w:rsidTr="00E40B8F">
        <w:tc>
          <w:tcPr>
            <w:tcW w:w="4320" w:type="dxa"/>
            <w:shd w:val="clear" w:color="auto" w:fill="EBF7FF"/>
          </w:tcPr>
          <w:p w14:paraId="50D4D020" w14:textId="77777777" w:rsidR="00662910" w:rsidRPr="00E40B8F" w:rsidRDefault="00662910" w:rsidP="00662910">
            <w:pPr>
              <w:rPr>
                <w:rFonts w:ascii="Times New Roman" w:eastAsia="Calibri" w:hAnsi="Times New Roman" w:cs="Times New Roman"/>
                <w:color w:val="000000" w:themeColor="text1"/>
                <w:lang w:val="sr-Cyrl-BA"/>
              </w:rPr>
            </w:pPr>
            <w:r w:rsidRPr="00E40B8F">
              <w:rPr>
                <w:rFonts w:ascii="Times New Roman" w:eastAsia="Calibri" w:hAnsi="Times New Roman" w:cs="Times New Roman"/>
                <w:color w:val="000000" w:themeColor="text1"/>
                <w:lang w:val="sr-Cyrl-BA"/>
              </w:rPr>
              <w:t>Период ангажовања</w:t>
            </w:r>
          </w:p>
        </w:tc>
        <w:tc>
          <w:tcPr>
            <w:tcW w:w="4320" w:type="dxa"/>
          </w:tcPr>
          <w:p w14:paraId="0F413B29" w14:textId="77777777" w:rsidR="00662910" w:rsidRPr="00E40B8F" w:rsidRDefault="00662910" w:rsidP="00662910">
            <w:pPr>
              <w:rPr>
                <w:rFonts w:ascii="Times New Roman" w:eastAsia="Calibri" w:hAnsi="Times New Roman" w:cs="Times New Roman"/>
                <w:color w:val="000000" w:themeColor="text1"/>
                <w:lang w:val="sr-Cyrl-BA"/>
              </w:rPr>
            </w:pPr>
          </w:p>
        </w:tc>
      </w:tr>
    </w:tbl>
    <w:p w14:paraId="6830D1FF" w14:textId="2E082CF2" w:rsidR="00662910" w:rsidRDefault="00E40B8F" w:rsidP="00662910">
      <w:pPr>
        <w:rPr>
          <w:rFonts w:ascii="Times New Roman" w:eastAsia="Calibri" w:hAnsi="Times New Roman" w:cs="Times New Roman"/>
          <w:color w:val="808080" w:themeColor="background1" w:themeShade="80"/>
          <w:sz w:val="20"/>
          <w:lang w:val="sr-Cyrl-BA"/>
        </w:rPr>
      </w:pPr>
      <w:r w:rsidRPr="00E40B8F">
        <w:rPr>
          <w:rFonts w:ascii="Times New Roman" w:eastAsia="Calibri" w:hAnsi="Times New Roman" w:cs="Times New Roman"/>
          <w:color w:val="808080" w:themeColor="background1" w:themeShade="80"/>
          <w:sz w:val="20"/>
          <w:lang w:val="sr-Cyrl-BA"/>
        </w:rPr>
        <w:t xml:space="preserve">(додати </w:t>
      </w:r>
      <w:r>
        <w:rPr>
          <w:rFonts w:ascii="Times New Roman" w:eastAsia="Calibri" w:hAnsi="Times New Roman" w:cs="Times New Roman"/>
          <w:color w:val="808080" w:themeColor="background1" w:themeShade="80"/>
          <w:sz w:val="20"/>
          <w:lang w:val="bs-Latn-BA"/>
        </w:rPr>
        <w:t>редове по потреби</w:t>
      </w:r>
      <w:r w:rsidRPr="00E40B8F">
        <w:rPr>
          <w:rFonts w:ascii="Times New Roman" w:eastAsia="Calibri" w:hAnsi="Times New Roman" w:cs="Times New Roman"/>
          <w:color w:val="808080" w:themeColor="background1" w:themeShade="80"/>
          <w:sz w:val="20"/>
          <w:lang w:val="sr-Cyrl-BA"/>
        </w:rPr>
        <w:t>)</w:t>
      </w:r>
    </w:p>
    <w:p w14:paraId="0AB0FDA9" w14:textId="77777777" w:rsidR="00E40B8F" w:rsidRPr="00E40B8F" w:rsidRDefault="00E40B8F" w:rsidP="00662910">
      <w:pPr>
        <w:rPr>
          <w:rFonts w:ascii="Times New Roman" w:eastAsia="Calibri" w:hAnsi="Times New Roman" w:cs="Times New Roman"/>
          <w:color w:val="000000" w:themeColor="text1"/>
          <w:lang w:val="sr-Cyrl-BA"/>
        </w:rPr>
      </w:pPr>
    </w:p>
    <w:p w14:paraId="33F50E56" w14:textId="77777777" w:rsidR="00662910" w:rsidRPr="00E40B8F" w:rsidRDefault="00662910" w:rsidP="00662910">
      <w:pPr>
        <w:spacing w:after="0"/>
        <w:rPr>
          <w:rFonts w:ascii="Times New Roman" w:eastAsia="Calibri" w:hAnsi="Times New Roman" w:cs="Times New Roman"/>
          <w:color w:val="000000" w:themeColor="text1"/>
          <w:lang w:val="sr-Cyrl-BA"/>
        </w:rPr>
      </w:pPr>
      <w:r w:rsidRPr="00E40B8F">
        <w:rPr>
          <w:rFonts w:ascii="Times New Roman" w:eastAsia="Calibri" w:hAnsi="Times New Roman" w:cs="Times New Roman"/>
          <w:b/>
          <w:color w:val="000000" w:themeColor="text1"/>
          <w:lang w:val="sr-Cyrl-BA"/>
        </w:rPr>
        <w:t>4. ОБРАЗОВАЊЕ</w:t>
      </w:r>
    </w:p>
    <w:p w14:paraId="544DD544" w14:textId="5ECD629A" w:rsidR="00662910" w:rsidRPr="00E40B8F" w:rsidRDefault="00662910" w:rsidP="00662910">
      <w:pPr>
        <w:spacing w:after="0"/>
        <w:rPr>
          <w:rFonts w:ascii="Times New Roman" w:eastAsia="Calibri" w:hAnsi="Times New Roman" w:cs="Times New Roman"/>
          <w:color w:val="808080" w:themeColor="background1" w:themeShade="80"/>
          <w:sz w:val="20"/>
          <w:lang w:val="sr-Cyrl-BA"/>
        </w:rPr>
      </w:pPr>
      <w:r w:rsidRPr="00E40B8F">
        <w:rPr>
          <w:rFonts w:ascii="Times New Roman" w:eastAsia="Calibri" w:hAnsi="Times New Roman" w:cs="Times New Roman"/>
          <w:color w:val="808080" w:themeColor="background1" w:themeShade="80"/>
          <w:sz w:val="20"/>
          <w:lang w:val="sr-Cyrl-BA"/>
        </w:rPr>
        <w:t>Наведите свој тренутни степен образовања, као и образовне установе које сте завршили или које тренутно похађате.</w:t>
      </w:r>
    </w:p>
    <w:p w14:paraId="084C8AEF" w14:textId="3EAD20BB" w:rsidR="00662910" w:rsidRPr="00E40B8F" w:rsidRDefault="00662910" w:rsidP="00662910">
      <w:pPr>
        <w:rPr>
          <w:rFonts w:ascii="Times New Roman" w:eastAsia="Calibri" w:hAnsi="Times New Roman" w:cs="Times New Roman"/>
          <w:color w:val="000000" w:themeColor="text1"/>
          <w:lang w:val="sr-Cyrl-BA"/>
        </w:rPr>
      </w:pPr>
    </w:p>
    <w:p w14:paraId="12CD7E80" w14:textId="77777777" w:rsidR="00662910" w:rsidRPr="00E40B8F" w:rsidRDefault="00662910" w:rsidP="00662910">
      <w:pPr>
        <w:rPr>
          <w:rFonts w:ascii="Times New Roman" w:eastAsia="Calibri" w:hAnsi="Times New Roman" w:cs="Times New Roman"/>
          <w:color w:val="000000" w:themeColor="text1"/>
          <w:lang w:val="sr-Cyrl-BA"/>
        </w:rPr>
      </w:pPr>
    </w:p>
    <w:p w14:paraId="48FB7DD3" w14:textId="77777777" w:rsidR="00662910" w:rsidRPr="00E40B8F" w:rsidRDefault="00662910" w:rsidP="00662910">
      <w:pPr>
        <w:spacing w:after="0"/>
        <w:rPr>
          <w:rFonts w:ascii="Times New Roman" w:eastAsia="Calibri" w:hAnsi="Times New Roman" w:cs="Times New Roman"/>
          <w:color w:val="000000" w:themeColor="text1"/>
          <w:lang w:val="sr-Cyrl-BA"/>
        </w:rPr>
      </w:pPr>
      <w:r w:rsidRPr="00E40B8F">
        <w:rPr>
          <w:rFonts w:ascii="Times New Roman" w:eastAsia="Calibri" w:hAnsi="Times New Roman" w:cs="Times New Roman"/>
          <w:b/>
          <w:color w:val="000000" w:themeColor="text1"/>
          <w:lang w:val="sr-Cyrl-BA"/>
        </w:rPr>
        <w:t>5. ДОСАДАШЊЕ ИСКУСТВО</w:t>
      </w:r>
    </w:p>
    <w:p w14:paraId="7316E59C" w14:textId="77777777" w:rsidR="00662910" w:rsidRPr="00E40B8F" w:rsidRDefault="00662910" w:rsidP="00662910">
      <w:pPr>
        <w:spacing w:after="0"/>
        <w:rPr>
          <w:rFonts w:ascii="Times New Roman" w:eastAsia="Calibri" w:hAnsi="Times New Roman" w:cs="Times New Roman"/>
          <w:color w:val="808080" w:themeColor="background1" w:themeShade="80"/>
          <w:sz w:val="20"/>
          <w:lang w:val="sr-Cyrl-BA"/>
        </w:rPr>
      </w:pPr>
      <w:r w:rsidRPr="00E40B8F">
        <w:rPr>
          <w:rFonts w:ascii="Times New Roman" w:eastAsia="Calibri" w:hAnsi="Times New Roman" w:cs="Times New Roman"/>
          <w:color w:val="808080" w:themeColor="background1" w:themeShade="80"/>
          <w:sz w:val="20"/>
          <w:lang w:val="sr-Cyrl-BA"/>
        </w:rPr>
        <w:t>(радно, волонтерско, пројектно и друго искуство)</w:t>
      </w:r>
    </w:p>
    <w:p w14:paraId="7C964A58" w14:textId="6A87158B" w:rsidR="00662910" w:rsidRPr="00E40B8F" w:rsidRDefault="00662910" w:rsidP="00662910">
      <w:pPr>
        <w:rPr>
          <w:rFonts w:ascii="Times New Roman" w:eastAsia="Calibri" w:hAnsi="Times New Roman" w:cs="Times New Roman"/>
          <w:color w:val="000000" w:themeColor="text1"/>
          <w:lang w:val="sr-Cyrl-BA"/>
        </w:rPr>
      </w:pPr>
    </w:p>
    <w:p w14:paraId="5B525ED8" w14:textId="020D6D26" w:rsidR="00662910" w:rsidRPr="00E40B8F" w:rsidRDefault="00662910" w:rsidP="00662910">
      <w:pPr>
        <w:rPr>
          <w:rFonts w:ascii="Times New Roman" w:eastAsia="Calibri" w:hAnsi="Times New Roman" w:cs="Times New Roman"/>
          <w:color w:val="000000" w:themeColor="text1"/>
          <w:lang w:val="sr-Cyrl-BA"/>
        </w:rPr>
      </w:pPr>
    </w:p>
    <w:p w14:paraId="5820F4C3" w14:textId="035AD242" w:rsidR="00662910" w:rsidRPr="00E40B8F" w:rsidRDefault="00662910" w:rsidP="00662910">
      <w:pPr>
        <w:rPr>
          <w:rFonts w:ascii="Times New Roman" w:eastAsia="Calibri" w:hAnsi="Times New Roman" w:cs="Times New Roman"/>
          <w:color w:val="000000" w:themeColor="text1"/>
          <w:lang w:val="sr-Cyrl-BA"/>
        </w:rPr>
      </w:pPr>
    </w:p>
    <w:p w14:paraId="4E40EA4B" w14:textId="2B69218E" w:rsidR="00662910" w:rsidRPr="00E40B8F" w:rsidRDefault="00662910" w:rsidP="00662910">
      <w:pPr>
        <w:rPr>
          <w:rFonts w:ascii="Times New Roman" w:eastAsia="Calibri" w:hAnsi="Times New Roman" w:cs="Times New Roman"/>
          <w:color w:val="000000" w:themeColor="text1"/>
          <w:lang w:val="sr-Cyrl-BA"/>
        </w:rPr>
      </w:pPr>
    </w:p>
    <w:p w14:paraId="6DBF2568" w14:textId="77777777" w:rsidR="00E40B8F" w:rsidRDefault="00E40B8F" w:rsidP="00662910">
      <w:pPr>
        <w:spacing w:after="0"/>
        <w:rPr>
          <w:rFonts w:ascii="Times New Roman" w:eastAsia="Calibri" w:hAnsi="Times New Roman" w:cs="Times New Roman"/>
          <w:b/>
          <w:color w:val="000000" w:themeColor="text1"/>
          <w:lang w:val="sr-Cyrl-BA"/>
        </w:rPr>
      </w:pPr>
    </w:p>
    <w:p w14:paraId="2CAEFA45" w14:textId="42FFE348" w:rsidR="00662910" w:rsidRPr="00E40B8F" w:rsidRDefault="00662910" w:rsidP="00662910">
      <w:pPr>
        <w:spacing w:after="0"/>
        <w:rPr>
          <w:rFonts w:ascii="Times New Roman" w:eastAsia="Calibri" w:hAnsi="Times New Roman" w:cs="Times New Roman"/>
          <w:color w:val="000000" w:themeColor="text1"/>
          <w:lang w:val="sr-Cyrl-BA"/>
        </w:rPr>
      </w:pPr>
      <w:bookmarkStart w:id="0" w:name="_GoBack"/>
      <w:bookmarkEnd w:id="0"/>
      <w:r w:rsidRPr="00E40B8F">
        <w:rPr>
          <w:rFonts w:ascii="Times New Roman" w:eastAsia="Calibri" w:hAnsi="Times New Roman" w:cs="Times New Roman"/>
          <w:b/>
          <w:color w:val="000000" w:themeColor="text1"/>
          <w:lang w:val="sr-Cyrl-BA"/>
        </w:rPr>
        <w:t>6. МОТИВАЦИЈА</w:t>
      </w:r>
    </w:p>
    <w:p w14:paraId="4FC3FCE9" w14:textId="77777777" w:rsidR="00662910" w:rsidRPr="00E40B8F" w:rsidRDefault="00662910" w:rsidP="00662910">
      <w:pPr>
        <w:spacing w:after="0"/>
        <w:rPr>
          <w:rFonts w:ascii="Times New Roman" w:eastAsia="Calibri" w:hAnsi="Times New Roman" w:cs="Times New Roman"/>
          <w:color w:val="808080" w:themeColor="background1" w:themeShade="80"/>
          <w:sz w:val="20"/>
          <w:lang w:val="sr-Cyrl-BA"/>
        </w:rPr>
      </w:pPr>
      <w:r w:rsidRPr="00E40B8F">
        <w:rPr>
          <w:rFonts w:ascii="Times New Roman" w:eastAsia="Calibri" w:hAnsi="Times New Roman" w:cs="Times New Roman"/>
          <w:color w:val="808080" w:themeColor="background1" w:themeShade="80"/>
          <w:sz w:val="20"/>
          <w:lang w:val="sr-Cyrl-BA"/>
        </w:rPr>
        <w:t>Укратко образложите разлоге своје кандидатуре и визију свог рада.</w:t>
      </w:r>
    </w:p>
    <w:p w14:paraId="257950AB" w14:textId="77777777" w:rsidR="00662910" w:rsidRPr="00E40B8F" w:rsidRDefault="00662910" w:rsidP="00662910">
      <w:pPr>
        <w:rPr>
          <w:rFonts w:ascii="Times New Roman" w:eastAsia="Calibri" w:hAnsi="Times New Roman" w:cs="Times New Roman"/>
          <w:color w:val="000000" w:themeColor="text1"/>
          <w:lang w:val="sr-Cyrl-BA"/>
        </w:rPr>
      </w:pPr>
    </w:p>
    <w:p w14:paraId="0BD32FBE" w14:textId="77777777" w:rsidR="00662910" w:rsidRPr="00E40B8F" w:rsidRDefault="00662910" w:rsidP="00662910">
      <w:pPr>
        <w:spacing w:after="0"/>
        <w:rPr>
          <w:rFonts w:ascii="Times New Roman" w:eastAsia="Calibri" w:hAnsi="Times New Roman" w:cs="Times New Roman"/>
          <w:b/>
          <w:color w:val="000000" w:themeColor="text1"/>
          <w:lang w:val="sr-Cyrl-BA"/>
        </w:rPr>
      </w:pPr>
      <w:r w:rsidRPr="00E40B8F">
        <w:rPr>
          <w:rFonts w:ascii="Times New Roman" w:eastAsia="Calibri" w:hAnsi="Times New Roman" w:cs="Times New Roman"/>
          <w:b/>
          <w:color w:val="000000" w:themeColor="text1"/>
          <w:lang w:val="sr-Cyrl-BA"/>
        </w:rPr>
        <w:t>7. ДОКУМЕНТАЦИЈА</w:t>
      </w:r>
    </w:p>
    <w:p w14:paraId="6C2F46F4" w14:textId="3599BEFD" w:rsidR="00662910" w:rsidRPr="00E40B8F" w:rsidRDefault="00662910" w:rsidP="00662910">
      <w:pPr>
        <w:spacing w:after="0"/>
        <w:jc w:val="both"/>
        <w:rPr>
          <w:rFonts w:ascii="Times New Roman" w:eastAsia="Calibri" w:hAnsi="Times New Roman" w:cs="Times New Roman"/>
          <w:color w:val="808080" w:themeColor="background1" w:themeShade="80"/>
          <w:sz w:val="20"/>
          <w:lang w:val="sr-Cyrl-BA"/>
        </w:rPr>
      </w:pPr>
      <w:r w:rsidRPr="00E40B8F">
        <w:rPr>
          <w:rFonts w:ascii="Times New Roman" w:eastAsia="Calibri" w:hAnsi="Times New Roman" w:cs="Times New Roman"/>
          <w:color w:val="808080" w:themeColor="background1" w:themeShade="80"/>
          <w:sz w:val="20"/>
          <w:lang w:val="sr-Cyrl-BA"/>
        </w:rPr>
        <w:t>Уз пријаву достављам сљедећу документацију:</w:t>
      </w:r>
    </w:p>
    <w:p w14:paraId="6640B0DF" w14:textId="5ACE475B" w:rsidR="00662910" w:rsidRPr="00E40B8F" w:rsidRDefault="00662910" w:rsidP="00662910">
      <w:pPr>
        <w:spacing w:after="0"/>
        <w:jc w:val="both"/>
        <w:rPr>
          <w:rFonts w:ascii="Times New Roman" w:eastAsia="Calibri" w:hAnsi="Times New Roman" w:cs="Times New Roman"/>
          <w:b/>
          <w:color w:val="808080" w:themeColor="background1" w:themeShade="80"/>
          <w:lang w:val="sr-Cyrl-BA"/>
        </w:rPr>
      </w:pPr>
    </w:p>
    <w:p w14:paraId="369460ED" w14:textId="7DEC6895" w:rsidR="00662910" w:rsidRPr="00E40B8F" w:rsidRDefault="00662910" w:rsidP="00662910">
      <w:pPr>
        <w:spacing w:after="0"/>
        <w:jc w:val="both"/>
        <w:rPr>
          <w:rFonts w:ascii="Times New Roman" w:eastAsia="Calibri" w:hAnsi="Times New Roman" w:cs="Times New Roman"/>
          <w:b/>
          <w:lang w:val="sr-Cyrl-BA"/>
        </w:rPr>
      </w:pPr>
      <w:r w:rsidRPr="00E40B8F">
        <w:rPr>
          <w:rFonts w:ascii="Times New Roman" w:eastAsia="Calibri" w:hAnsi="Times New Roman" w:cs="Times New Roman"/>
          <w:b/>
          <w:lang w:val="sr-Cyrl-BA"/>
        </w:rPr>
        <w:t xml:space="preserve">1. </w:t>
      </w:r>
    </w:p>
    <w:p w14:paraId="71752193" w14:textId="4E044104" w:rsidR="00662910" w:rsidRPr="00E40B8F" w:rsidRDefault="00662910" w:rsidP="00662910">
      <w:pPr>
        <w:spacing w:after="0"/>
        <w:jc w:val="both"/>
        <w:rPr>
          <w:rFonts w:ascii="Times New Roman" w:eastAsia="Calibri" w:hAnsi="Times New Roman" w:cs="Times New Roman"/>
          <w:b/>
          <w:lang w:val="sr-Cyrl-BA"/>
        </w:rPr>
      </w:pPr>
      <w:r w:rsidRPr="00E40B8F">
        <w:rPr>
          <w:rFonts w:ascii="Times New Roman" w:eastAsia="Calibri" w:hAnsi="Times New Roman" w:cs="Times New Roman"/>
          <w:b/>
          <w:lang w:val="sr-Cyrl-BA"/>
        </w:rPr>
        <w:t xml:space="preserve">2. </w:t>
      </w:r>
    </w:p>
    <w:p w14:paraId="143F0EB9" w14:textId="330D1E2E" w:rsidR="00662910" w:rsidRPr="00E40B8F" w:rsidRDefault="00662910" w:rsidP="00662910">
      <w:pPr>
        <w:spacing w:after="0"/>
        <w:jc w:val="both"/>
        <w:rPr>
          <w:rFonts w:ascii="Times New Roman" w:eastAsia="Calibri" w:hAnsi="Times New Roman" w:cs="Times New Roman"/>
          <w:b/>
          <w:lang w:val="sr-Cyrl-BA"/>
        </w:rPr>
      </w:pPr>
      <w:r w:rsidRPr="00E40B8F">
        <w:rPr>
          <w:rFonts w:ascii="Times New Roman" w:eastAsia="Calibri" w:hAnsi="Times New Roman" w:cs="Times New Roman"/>
          <w:b/>
          <w:lang w:val="sr-Cyrl-BA"/>
        </w:rPr>
        <w:t xml:space="preserve">3. </w:t>
      </w:r>
    </w:p>
    <w:p w14:paraId="10B6DE81" w14:textId="46B3C229" w:rsidR="00662910" w:rsidRPr="00E40B8F" w:rsidRDefault="00662910" w:rsidP="00662910">
      <w:pPr>
        <w:spacing w:after="0"/>
        <w:jc w:val="both"/>
        <w:rPr>
          <w:rFonts w:ascii="Times New Roman" w:eastAsia="Calibri" w:hAnsi="Times New Roman" w:cs="Times New Roman"/>
          <w:color w:val="808080" w:themeColor="background1" w:themeShade="80"/>
          <w:sz w:val="20"/>
          <w:lang w:val="sr-Cyrl-BA"/>
        </w:rPr>
      </w:pPr>
      <w:r w:rsidRPr="00E40B8F">
        <w:rPr>
          <w:rFonts w:ascii="Times New Roman" w:eastAsia="Calibri" w:hAnsi="Times New Roman" w:cs="Times New Roman"/>
          <w:color w:val="808080" w:themeColor="background1" w:themeShade="80"/>
          <w:sz w:val="20"/>
          <w:lang w:val="sr-Cyrl-BA"/>
        </w:rPr>
        <w:t>(додати редне бројеве по потреби)</w:t>
      </w:r>
    </w:p>
    <w:p w14:paraId="6A71D24C" w14:textId="77777777" w:rsidR="00662910" w:rsidRPr="00E40B8F" w:rsidRDefault="00662910" w:rsidP="00662910">
      <w:pPr>
        <w:spacing w:after="0"/>
        <w:jc w:val="both"/>
        <w:rPr>
          <w:rFonts w:ascii="Times New Roman" w:eastAsia="Calibri" w:hAnsi="Times New Roman" w:cs="Times New Roman"/>
          <w:b/>
          <w:color w:val="808080" w:themeColor="background1" w:themeShade="80"/>
          <w:lang w:val="sr-Cyrl-BA"/>
        </w:rPr>
      </w:pPr>
    </w:p>
    <w:p w14:paraId="3A186924" w14:textId="77329FF4" w:rsidR="00662910" w:rsidRPr="00E40B8F" w:rsidRDefault="00662910" w:rsidP="00662910">
      <w:pPr>
        <w:rPr>
          <w:rFonts w:ascii="Times New Roman" w:eastAsia="Calibri" w:hAnsi="Times New Roman" w:cs="Times New Roman"/>
          <w:color w:val="000000" w:themeColor="text1"/>
          <w:lang w:val="sr-Cyrl-BA"/>
        </w:rPr>
      </w:pPr>
      <w:r w:rsidRPr="00E40B8F">
        <w:rPr>
          <w:rFonts w:ascii="Times New Roman" w:eastAsia="Calibri" w:hAnsi="Times New Roman" w:cs="Times New Roman"/>
          <w:b/>
          <w:color w:val="000000" w:themeColor="text1"/>
          <w:lang w:val="sr-Cyrl-BA"/>
        </w:rPr>
        <w:t>7. ИЗЈАВА КАНДИДАТА</w:t>
      </w:r>
    </w:p>
    <w:p w14:paraId="42D7A5EA" w14:textId="77777777" w:rsidR="00193EF9" w:rsidRPr="00E40B8F" w:rsidRDefault="00193EF9" w:rsidP="00193EF9">
      <w:pPr>
        <w:spacing w:after="0"/>
        <w:rPr>
          <w:rFonts w:ascii="Times New Roman" w:eastAsia="Calibri" w:hAnsi="Times New Roman" w:cs="Times New Roman"/>
          <w:color w:val="000000" w:themeColor="text1"/>
          <w:lang w:val="sr-Cyrl-BA"/>
        </w:rPr>
      </w:pPr>
      <w:r w:rsidRPr="00E40B8F">
        <w:rPr>
          <w:rFonts w:ascii="Times New Roman" w:eastAsia="Calibri" w:hAnsi="Times New Roman" w:cs="Times New Roman"/>
          <w:color w:val="000000" w:themeColor="text1"/>
          <w:lang w:val="sr-Cyrl-BA"/>
        </w:rPr>
        <w:t>Потписивањем овог обрасца:</w:t>
      </w:r>
    </w:p>
    <w:p w14:paraId="63EE7FF1" w14:textId="77777777" w:rsidR="00193EF9" w:rsidRPr="00E40B8F" w:rsidRDefault="00193EF9" w:rsidP="00193EF9">
      <w:pPr>
        <w:spacing w:after="0"/>
        <w:rPr>
          <w:rFonts w:ascii="Times New Roman" w:eastAsia="Calibri" w:hAnsi="Times New Roman" w:cs="Times New Roman"/>
          <w:color w:val="000000" w:themeColor="text1"/>
          <w:lang w:val="sr-Cyrl-BA"/>
        </w:rPr>
      </w:pPr>
      <w:r w:rsidRPr="00E40B8F">
        <w:rPr>
          <w:rFonts w:ascii="Segoe UI Symbol" w:eastAsia="Calibri" w:hAnsi="Segoe UI Symbol" w:cs="Segoe UI Symbol"/>
          <w:color w:val="000000" w:themeColor="text1"/>
          <w:lang w:val="sr-Cyrl-BA"/>
        </w:rPr>
        <w:t>☐</w:t>
      </w:r>
      <w:r w:rsidRPr="00E40B8F">
        <w:rPr>
          <w:rFonts w:ascii="Times New Roman" w:eastAsia="Calibri" w:hAnsi="Times New Roman" w:cs="Times New Roman"/>
          <w:color w:val="000000" w:themeColor="text1"/>
          <w:lang w:val="sr-Cyrl-BA"/>
        </w:rPr>
        <w:t xml:space="preserve"> прихватам кандидатуру за наведену функцију;</w:t>
      </w:r>
    </w:p>
    <w:p w14:paraId="0DB38790" w14:textId="77777777" w:rsidR="00193EF9" w:rsidRPr="00E40B8F" w:rsidRDefault="00193EF9" w:rsidP="00193EF9">
      <w:pPr>
        <w:spacing w:after="0"/>
        <w:rPr>
          <w:rFonts w:ascii="Times New Roman" w:eastAsia="Calibri" w:hAnsi="Times New Roman" w:cs="Times New Roman"/>
          <w:color w:val="000000" w:themeColor="text1"/>
          <w:lang w:val="sr-Cyrl-BA"/>
        </w:rPr>
      </w:pPr>
      <w:r w:rsidRPr="00E40B8F">
        <w:rPr>
          <w:rFonts w:ascii="Segoe UI Symbol" w:eastAsia="Calibri" w:hAnsi="Segoe UI Symbol" w:cs="Segoe UI Symbol"/>
          <w:color w:val="000000" w:themeColor="text1"/>
          <w:lang w:val="sr-Cyrl-BA"/>
        </w:rPr>
        <w:t>☐</w:t>
      </w:r>
      <w:r w:rsidRPr="00E40B8F">
        <w:rPr>
          <w:rFonts w:ascii="Times New Roman" w:eastAsia="Calibri" w:hAnsi="Times New Roman" w:cs="Times New Roman"/>
          <w:color w:val="000000" w:themeColor="text1"/>
          <w:lang w:val="sr-Cyrl-BA"/>
        </w:rPr>
        <w:t xml:space="preserve"> потврђујем да су сви подаци наведени у пријавном обрасцу истинити и тачни;</w:t>
      </w:r>
    </w:p>
    <w:p w14:paraId="07A1DCBB" w14:textId="4224443A" w:rsidR="00662910" w:rsidRPr="00E40B8F" w:rsidRDefault="00193EF9" w:rsidP="00193EF9">
      <w:pPr>
        <w:spacing w:after="0"/>
        <w:rPr>
          <w:rFonts w:ascii="Times New Roman" w:eastAsia="Calibri" w:hAnsi="Times New Roman" w:cs="Times New Roman"/>
          <w:color w:val="000000" w:themeColor="text1"/>
          <w:lang w:val="sr-Cyrl-BA"/>
        </w:rPr>
      </w:pPr>
      <w:r w:rsidRPr="00E40B8F">
        <w:rPr>
          <w:rFonts w:ascii="Segoe UI Symbol" w:eastAsia="Calibri" w:hAnsi="Segoe UI Symbol" w:cs="Segoe UI Symbol"/>
          <w:color w:val="000000" w:themeColor="text1"/>
          <w:lang w:val="sr-Cyrl-BA"/>
        </w:rPr>
        <w:t>☐</w:t>
      </w:r>
      <w:r w:rsidRPr="00E40B8F">
        <w:rPr>
          <w:rFonts w:ascii="Times New Roman" w:eastAsia="Calibri" w:hAnsi="Times New Roman" w:cs="Times New Roman"/>
          <w:color w:val="000000" w:themeColor="text1"/>
          <w:lang w:val="sr-Cyrl-BA"/>
        </w:rPr>
        <w:t xml:space="preserve"> сагласан/сагласна сам да се моји лични подаци користе искључиво у сврху спровођења изборног поступка Омладинског савјета Републике Српске.</w:t>
      </w:r>
    </w:p>
    <w:p w14:paraId="045A3E64" w14:textId="77777777" w:rsidR="00193EF9" w:rsidRPr="00E40B8F" w:rsidRDefault="00193EF9" w:rsidP="00193EF9">
      <w:pPr>
        <w:spacing w:after="0"/>
        <w:rPr>
          <w:rFonts w:ascii="Times New Roman" w:eastAsia="Calibri" w:hAnsi="Times New Roman" w:cs="Times New Roman"/>
          <w:color w:val="000000" w:themeColor="text1"/>
          <w:lang w:val="sr-Cyrl-BA"/>
        </w:rPr>
      </w:pPr>
    </w:p>
    <w:p w14:paraId="3CF946F7" w14:textId="77777777" w:rsidR="00193EF9" w:rsidRPr="00E40B8F" w:rsidRDefault="00193EF9" w:rsidP="00193EF9">
      <w:pPr>
        <w:spacing w:after="0"/>
        <w:rPr>
          <w:rFonts w:ascii="Times New Roman" w:eastAsia="Calibri" w:hAnsi="Times New Roman" w:cs="Times New Roman"/>
          <w:color w:val="000000" w:themeColor="text1"/>
          <w:lang w:val="sr-Cyrl-BA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662910" w:rsidRPr="00E40B8F" w14:paraId="7005E990" w14:textId="77777777" w:rsidTr="00662910">
        <w:tc>
          <w:tcPr>
            <w:tcW w:w="2880" w:type="dxa"/>
          </w:tcPr>
          <w:p w14:paraId="679D9D9D" w14:textId="77777777" w:rsidR="00662910" w:rsidRPr="00E40B8F" w:rsidRDefault="00662910" w:rsidP="00662910">
            <w:pPr>
              <w:rPr>
                <w:rFonts w:ascii="Times New Roman" w:eastAsia="Calibri" w:hAnsi="Times New Roman" w:cs="Times New Roman"/>
                <w:color w:val="000000" w:themeColor="text1"/>
                <w:lang w:val="sr-Cyrl-BA"/>
              </w:rPr>
            </w:pPr>
            <w:r w:rsidRPr="00E40B8F">
              <w:rPr>
                <w:rFonts w:ascii="Times New Roman" w:eastAsia="Calibri" w:hAnsi="Times New Roman" w:cs="Times New Roman"/>
                <w:color w:val="000000" w:themeColor="text1"/>
                <w:lang w:val="sr-Cyrl-BA"/>
              </w:rPr>
              <w:t>Мјесто</w:t>
            </w:r>
          </w:p>
        </w:tc>
        <w:tc>
          <w:tcPr>
            <w:tcW w:w="2880" w:type="dxa"/>
          </w:tcPr>
          <w:p w14:paraId="24B48C45" w14:textId="77777777" w:rsidR="00662910" w:rsidRPr="00E40B8F" w:rsidRDefault="00662910" w:rsidP="00662910">
            <w:pPr>
              <w:rPr>
                <w:rFonts w:ascii="Times New Roman" w:eastAsia="Calibri" w:hAnsi="Times New Roman" w:cs="Times New Roman"/>
                <w:color w:val="000000" w:themeColor="text1"/>
                <w:lang w:val="sr-Cyrl-BA"/>
              </w:rPr>
            </w:pPr>
            <w:r w:rsidRPr="00E40B8F">
              <w:rPr>
                <w:rFonts w:ascii="Times New Roman" w:eastAsia="Calibri" w:hAnsi="Times New Roman" w:cs="Times New Roman"/>
                <w:color w:val="000000" w:themeColor="text1"/>
                <w:lang w:val="sr-Cyrl-BA"/>
              </w:rPr>
              <w:t>Датум</w:t>
            </w:r>
          </w:p>
        </w:tc>
        <w:tc>
          <w:tcPr>
            <w:tcW w:w="2880" w:type="dxa"/>
          </w:tcPr>
          <w:p w14:paraId="3D75ECB0" w14:textId="77777777" w:rsidR="00662910" w:rsidRPr="00E40B8F" w:rsidRDefault="00662910" w:rsidP="00662910">
            <w:pPr>
              <w:rPr>
                <w:rFonts w:ascii="Times New Roman" w:eastAsia="Calibri" w:hAnsi="Times New Roman" w:cs="Times New Roman"/>
                <w:color w:val="000000" w:themeColor="text1"/>
                <w:lang w:val="sr-Cyrl-BA"/>
              </w:rPr>
            </w:pPr>
            <w:r w:rsidRPr="00E40B8F">
              <w:rPr>
                <w:rFonts w:ascii="Times New Roman" w:eastAsia="Calibri" w:hAnsi="Times New Roman" w:cs="Times New Roman"/>
                <w:color w:val="000000" w:themeColor="text1"/>
                <w:lang w:val="sr-Cyrl-BA"/>
              </w:rPr>
              <w:t>Потпис</w:t>
            </w:r>
          </w:p>
        </w:tc>
      </w:tr>
      <w:tr w:rsidR="00662910" w:rsidRPr="00E40B8F" w14:paraId="75524FE7" w14:textId="77777777" w:rsidTr="00662910">
        <w:tc>
          <w:tcPr>
            <w:tcW w:w="2880" w:type="dxa"/>
          </w:tcPr>
          <w:p w14:paraId="2DDE1A0C" w14:textId="77777777" w:rsidR="00662910" w:rsidRPr="00E40B8F" w:rsidRDefault="00662910" w:rsidP="00662910">
            <w:pPr>
              <w:rPr>
                <w:rFonts w:ascii="Times New Roman" w:eastAsia="Calibri" w:hAnsi="Times New Roman" w:cs="Times New Roman"/>
                <w:color w:val="000000" w:themeColor="text1"/>
                <w:lang w:val="sr-Cyrl-BA"/>
              </w:rPr>
            </w:pPr>
          </w:p>
        </w:tc>
        <w:tc>
          <w:tcPr>
            <w:tcW w:w="2880" w:type="dxa"/>
          </w:tcPr>
          <w:p w14:paraId="3C9A0504" w14:textId="77777777" w:rsidR="00662910" w:rsidRPr="00E40B8F" w:rsidRDefault="00662910" w:rsidP="00662910">
            <w:pPr>
              <w:rPr>
                <w:rFonts w:ascii="Times New Roman" w:eastAsia="Calibri" w:hAnsi="Times New Roman" w:cs="Times New Roman"/>
                <w:color w:val="000000" w:themeColor="text1"/>
                <w:lang w:val="sr-Cyrl-BA"/>
              </w:rPr>
            </w:pPr>
          </w:p>
        </w:tc>
        <w:tc>
          <w:tcPr>
            <w:tcW w:w="2880" w:type="dxa"/>
          </w:tcPr>
          <w:p w14:paraId="7BBF4F4E" w14:textId="77777777" w:rsidR="00662910" w:rsidRPr="00E40B8F" w:rsidRDefault="00662910" w:rsidP="00662910">
            <w:pPr>
              <w:rPr>
                <w:rFonts w:ascii="Times New Roman" w:eastAsia="Calibri" w:hAnsi="Times New Roman" w:cs="Times New Roman"/>
                <w:color w:val="000000" w:themeColor="text1"/>
                <w:lang w:val="sr-Cyrl-BA"/>
              </w:rPr>
            </w:pPr>
          </w:p>
        </w:tc>
      </w:tr>
    </w:tbl>
    <w:p w14:paraId="71D058C3" w14:textId="77777777" w:rsidR="00662910" w:rsidRPr="00662910" w:rsidRDefault="00662910" w:rsidP="00662910">
      <w:pPr>
        <w:rPr>
          <w:rFonts w:ascii="Times New Roman" w:eastAsia="Calibri" w:hAnsi="Times New Roman" w:cs="Times New Roman"/>
          <w:color w:val="000000" w:themeColor="text1"/>
          <w:lang w:val="sr-Cyrl-BA"/>
        </w:rPr>
      </w:pPr>
    </w:p>
    <w:p w14:paraId="1EE1D59F" w14:textId="1C956C9B" w:rsidR="001015AA" w:rsidRPr="00662910" w:rsidRDefault="001015AA" w:rsidP="009D2914">
      <w:pPr>
        <w:spacing w:after="0"/>
        <w:rPr>
          <w:rFonts w:ascii="Times New Roman" w:hAnsi="Times New Roman" w:cs="Times New Roman"/>
          <w:color w:val="000000" w:themeColor="text1"/>
          <w:lang w:val="sr-Cyrl-BA"/>
        </w:rPr>
      </w:pPr>
    </w:p>
    <w:sectPr w:rsidR="001015AA" w:rsidRPr="00662910" w:rsidSect="00AF317E">
      <w:headerReference w:type="even" r:id="rId7"/>
      <w:headerReference w:type="default" r:id="rId8"/>
      <w:headerReference w:type="first" r:id="rId9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AEF099" w14:textId="77777777" w:rsidR="003F3ECB" w:rsidRDefault="003F3ECB" w:rsidP="00AF317E">
      <w:pPr>
        <w:spacing w:after="0" w:line="240" w:lineRule="auto"/>
      </w:pPr>
      <w:r>
        <w:separator/>
      </w:r>
    </w:p>
  </w:endnote>
  <w:endnote w:type="continuationSeparator" w:id="0">
    <w:p w14:paraId="23E6AD50" w14:textId="77777777" w:rsidR="003F3ECB" w:rsidRDefault="003F3ECB" w:rsidP="00AF3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60FC49" w14:textId="77777777" w:rsidR="003F3ECB" w:rsidRDefault="003F3ECB" w:rsidP="00AF317E">
      <w:pPr>
        <w:spacing w:after="0" w:line="240" w:lineRule="auto"/>
      </w:pPr>
      <w:r>
        <w:separator/>
      </w:r>
    </w:p>
  </w:footnote>
  <w:footnote w:type="continuationSeparator" w:id="0">
    <w:p w14:paraId="35AB3E99" w14:textId="77777777" w:rsidR="003F3ECB" w:rsidRDefault="003F3ECB" w:rsidP="00AF3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BDFE28" w14:textId="77777777" w:rsidR="00AF317E" w:rsidRDefault="003F3ECB">
    <w:pPr>
      <w:pStyle w:val="Header"/>
    </w:pPr>
    <w:r>
      <w:rPr>
        <w:noProof/>
        <w:lang w:eastAsia="sr-Latn-RS"/>
      </w:rPr>
      <w:pict w14:anchorId="5DF7265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9079" o:spid="_x0000_s2059" type="#_x0000_t75" style="position:absolute;margin-left:0;margin-top:0;width:595.25pt;height:841.85pt;z-index:-251657216;mso-position-horizontal:center;mso-position-horizontal-relative:margin;mso-position-vertical:center;mso-position-vertical-relative:margin" o:allowincell="f">
          <v:imagedata r:id="rId1" o:title="memorandum A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E2C1B2" w14:textId="541A4F73" w:rsidR="00AF317E" w:rsidRDefault="00457217">
    <w:pPr>
      <w:pStyle w:val="Header"/>
    </w:pPr>
    <w:r w:rsidRPr="0061132B">
      <w:rPr>
        <w:rFonts w:ascii="Times New Roman" w:hAnsi="Times New Roman" w:cs="Times New Roman"/>
        <w:noProof/>
        <w:lang w:val="en-US"/>
      </w:rPr>
      <mc:AlternateContent>
        <mc:Choice Requires="wps">
          <w:drawing>
            <wp:anchor distT="45720" distB="45720" distL="114300" distR="114300" simplePos="0" relativeHeight="251662336" behindDoc="0" locked="1" layoutInCell="1" allowOverlap="1" wp14:anchorId="1066D79B" wp14:editId="3C1C95CD">
              <wp:simplePos x="0" y="0"/>
              <wp:positionH relativeFrom="column">
                <wp:posOffset>2126109</wp:posOffset>
              </wp:positionH>
              <wp:positionV relativeFrom="page">
                <wp:posOffset>621665</wp:posOffset>
              </wp:positionV>
              <wp:extent cx="3867912" cy="1078992"/>
              <wp:effectExtent l="0" t="0" r="18415" b="2603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67912" cy="107899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CC56A9" w14:textId="13FEEC51" w:rsidR="00457217" w:rsidRPr="0024777A" w:rsidRDefault="00144E1A" w:rsidP="0024777A">
                          <w:pPr>
                            <w:spacing w:after="0"/>
                            <w:rPr>
                              <w:color w:val="004E9A"/>
                              <w:sz w:val="24"/>
                              <w:szCs w:val="24"/>
                              <w:lang w:val="sr-Cyrl-BA"/>
                            </w:rPr>
                          </w:pPr>
                          <w:r>
                            <w:rPr>
                              <w:color w:val="004E9A"/>
                              <w:sz w:val="24"/>
                              <w:szCs w:val="24"/>
                              <w:lang w:val="sr-Cyrl-BA"/>
                            </w:rPr>
                            <w:t>Симе Шолаје 1а</w:t>
                          </w:r>
                          <w:r w:rsidR="00457217" w:rsidRPr="0024777A">
                            <w:rPr>
                              <w:color w:val="004E9A"/>
                              <w:sz w:val="24"/>
                              <w:szCs w:val="24"/>
                              <w:lang w:val="sr-Cyrl-BA"/>
                            </w:rPr>
                            <w:t xml:space="preserve">, </w:t>
                          </w:r>
                          <w:r>
                            <w:rPr>
                              <w:color w:val="004E9A"/>
                              <w:sz w:val="24"/>
                              <w:szCs w:val="24"/>
                              <w:lang w:val="sr-Cyrl-BA"/>
                            </w:rPr>
                            <w:t>78000 Бања Лука</w:t>
                          </w:r>
                        </w:p>
                        <w:p w14:paraId="560F91FC" w14:textId="112ACF22" w:rsidR="00457217" w:rsidRPr="0024777A" w:rsidRDefault="00413501" w:rsidP="0024777A">
                          <w:pPr>
                            <w:spacing w:after="0"/>
                            <w:rPr>
                              <w:color w:val="004E9A"/>
                              <w:sz w:val="24"/>
                              <w:szCs w:val="24"/>
                              <w:lang w:val="sr-Cyrl-BA"/>
                            </w:rPr>
                          </w:pPr>
                          <w:r>
                            <w:rPr>
                              <w:color w:val="004E9A"/>
                              <w:sz w:val="2"/>
                              <w:szCs w:val="2"/>
                              <w:lang w:val="sr-Cyrl-BA"/>
                            </w:rPr>
                            <w:br/>
                          </w:r>
                          <w:r w:rsidR="0024777A" w:rsidRPr="0024777A">
                            <w:rPr>
                              <w:color w:val="004E9A"/>
                              <w:sz w:val="24"/>
                              <w:szCs w:val="24"/>
                              <w:lang w:val="en-US"/>
                            </w:rPr>
                            <w:t>K</w:t>
                          </w:r>
                          <w:r w:rsidR="0024777A" w:rsidRPr="0024777A">
                            <w:rPr>
                              <w:color w:val="004E9A"/>
                              <w:sz w:val="24"/>
                              <w:szCs w:val="24"/>
                              <w:lang w:val="sr-Cyrl-BA"/>
                            </w:rPr>
                            <w:t xml:space="preserve">онтакт тел: </w:t>
                          </w:r>
                          <w:r w:rsidR="00457217" w:rsidRPr="0024777A">
                            <w:rPr>
                              <w:color w:val="004E9A"/>
                              <w:sz w:val="24"/>
                              <w:szCs w:val="24"/>
                              <w:lang w:val="sr-Cyrl-BA"/>
                            </w:rPr>
                            <w:t>+38766943363</w:t>
                          </w:r>
                        </w:p>
                        <w:p w14:paraId="368F6E31" w14:textId="3258F7C9" w:rsidR="0024777A" w:rsidRPr="0024777A" w:rsidRDefault="00413501" w:rsidP="0024777A">
                          <w:pPr>
                            <w:spacing w:after="0"/>
                            <w:rPr>
                              <w:color w:val="004E9A"/>
                              <w:sz w:val="24"/>
                              <w:szCs w:val="24"/>
                              <w:lang w:val="sr-Latn-BA"/>
                            </w:rPr>
                          </w:pPr>
                          <w:r>
                            <w:rPr>
                              <w:color w:val="004E9A"/>
                              <w:sz w:val="2"/>
                              <w:szCs w:val="2"/>
                              <w:lang w:val="sr-Cyrl-BA"/>
                            </w:rPr>
                            <w:br/>
                          </w:r>
                          <w:r w:rsidR="00457217" w:rsidRPr="0024777A">
                            <w:rPr>
                              <w:color w:val="004E9A"/>
                              <w:sz w:val="24"/>
                              <w:szCs w:val="24"/>
                              <w:lang w:val="sr-Cyrl-BA"/>
                            </w:rPr>
                            <w:t>Жиро-рачун:</w:t>
                          </w:r>
                          <w:r w:rsidR="0024777A" w:rsidRPr="0024777A">
                            <w:rPr>
                              <w:color w:val="004E9A"/>
                              <w:sz w:val="24"/>
                              <w:szCs w:val="24"/>
                              <w:lang w:val="sr-Cyrl-BA"/>
                            </w:rPr>
                            <w:t xml:space="preserve"> </w:t>
                          </w:r>
                          <w:r w:rsidR="0024777A" w:rsidRPr="006C03BF">
                            <w:rPr>
                              <w:color w:val="004E9A"/>
                              <w:sz w:val="24"/>
                              <w:szCs w:val="24"/>
                              <w:lang w:val="ru-RU"/>
                            </w:rPr>
                            <w:t xml:space="preserve">5510010001230474, </w:t>
                          </w:r>
                          <w:r w:rsidR="00457217" w:rsidRPr="0024777A">
                            <w:rPr>
                              <w:color w:val="004E9A"/>
                              <w:sz w:val="24"/>
                              <w:szCs w:val="24"/>
                              <w:lang w:val="sr-Cyrl-BA"/>
                            </w:rPr>
                            <w:t xml:space="preserve"> ЈИБ: 44</w:t>
                          </w:r>
                          <w:r w:rsidR="0024777A" w:rsidRPr="0024777A">
                            <w:rPr>
                              <w:color w:val="004E9A"/>
                              <w:sz w:val="24"/>
                              <w:szCs w:val="24"/>
                              <w:lang w:val="sr-Cyrl-BA"/>
                            </w:rPr>
                            <w:t>01649790000</w:t>
                          </w:r>
                        </w:p>
                        <w:p w14:paraId="2B808E16" w14:textId="1A26A8D9" w:rsidR="0024777A" w:rsidRPr="0024777A" w:rsidRDefault="00413501" w:rsidP="0024777A">
                          <w:pPr>
                            <w:rPr>
                              <w:color w:val="004E9A"/>
                              <w:sz w:val="24"/>
                              <w:szCs w:val="24"/>
                              <w:lang w:val="sr-Latn-BA"/>
                            </w:rPr>
                          </w:pPr>
                          <w:r>
                            <w:rPr>
                              <w:color w:val="004E9A"/>
                              <w:sz w:val="2"/>
                              <w:szCs w:val="2"/>
                              <w:lang w:val="sr-Cyrl-BA"/>
                            </w:rPr>
                            <w:br/>
                          </w:r>
                          <w:r w:rsidR="0024777A" w:rsidRPr="0024777A">
                            <w:rPr>
                              <w:color w:val="004E9A"/>
                              <w:sz w:val="24"/>
                              <w:szCs w:val="24"/>
                              <w:lang w:val="sr-Latn-BA"/>
                            </w:rPr>
                            <w:t>omladinskisavjetrs@gmail.com</w:t>
                          </w:r>
                        </w:p>
                        <w:p w14:paraId="2491B35F" w14:textId="77777777" w:rsidR="0024777A" w:rsidRPr="0024777A" w:rsidRDefault="0024777A" w:rsidP="0024777A">
                          <w:pPr>
                            <w:rPr>
                              <w:color w:val="004E9A"/>
                              <w:lang w:val="sr-Latn-BA"/>
                            </w:rPr>
                          </w:pPr>
                        </w:p>
                        <w:p w14:paraId="3FF018FB" w14:textId="48ACFA44" w:rsidR="00457217" w:rsidRPr="0024777A" w:rsidRDefault="0024777A" w:rsidP="0024777A">
                          <w:pPr>
                            <w:rPr>
                              <w:color w:val="004E9A"/>
                            </w:rPr>
                          </w:pPr>
                          <w:r>
                            <w:rPr>
                              <w:color w:val="004E9A"/>
                            </w:rPr>
                            <w:t>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6D79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67.4pt;margin-top:48.95pt;width:304.55pt;height:84.9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" strokecolor="white [3212]">
              <v:textbox>
                <w:txbxContent>
                  <w:p w14:paraId="38CC56A9" w14:textId="13FEEC51" w:rsidR="00457217" w:rsidRPr="0024777A" w:rsidRDefault="00144E1A" w:rsidP="0024777A">
                    <w:pPr>
                      <w:spacing w:after="0"/>
                      <w:rPr>
                        <w:color w:val="004E9A"/>
                        <w:sz w:val="24"/>
                        <w:szCs w:val="24"/>
                        <w:lang w:val="sr-Cyrl-BA"/>
                      </w:rPr>
                    </w:pPr>
                    <w:r>
                      <w:rPr>
                        <w:color w:val="004E9A"/>
                        <w:sz w:val="24"/>
                        <w:szCs w:val="24"/>
                        <w:lang w:val="sr-Cyrl-BA"/>
                      </w:rPr>
                      <w:t>Симе Шолаје 1а</w:t>
                    </w:r>
                    <w:r w:rsidR="00457217" w:rsidRPr="0024777A">
                      <w:rPr>
                        <w:color w:val="004E9A"/>
                        <w:sz w:val="24"/>
                        <w:szCs w:val="24"/>
                        <w:lang w:val="sr-Cyrl-BA"/>
                      </w:rPr>
                      <w:t xml:space="preserve">, </w:t>
                    </w:r>
                    <w:r>
                      <w:rPr>
                        <w:color w:val="004E9A"/>
                        <w:sz w:val="24"/>
                        <w:szCs w:val="24"/>
                        <w:lang w:val="sr-Cyrl-BA"/>
                      </w:rPr>
                      <w:t>78000 Бања Лука</w:t>
                    </w:r>
                  </w:p>
                  <w:p w14:paraId="560F91FC" w14:textId="112ACF22" w:rsidR="00457217" w:rsidRPr="0024777A" w:rsidRDefault="00413501" w:rsidP="0024777A">
                    <w:pPr>
                      <w:spacing w:after="0"/>
                      <w:rPr>
                        <w:color w:val="004E9A"/>
                        <w:sz w:val="24"/>
                        <w:szCs w:val="24"/>
                        <w:lang w:val="sr-Cyrl-BA"/>
                      </w:rPr>
                    </w:pPr>
                    <w:r>
                      <w:rPr>
                        <w:color w:val="004E9A"/>
                        <w:sz w:val="2"/>
                        <w:szCs w:val="2"/>
                        <w:lang w:val="sr-Cyrl-BA"/>
                      </w:rPr>
                      <w:br/>
                    </w:r>
                    <w:r w:rsidR="0024777A" w:rsidRPr="0024777A">
                      <w:rPr>
                        <w:color w:val="004E9A"/>
                        <w:sz w:val="24"/>
                        <w:szCs w:val="24"/>
                        <w:lang w:val="en-US"/>
                      </w:rPr>
                      <w:t>K</w:t>
                    </w:r>
                    <w:r w:rsidR="0024777A" w:rsidRPr="0024777A">
                      <w:rPr>
                        <w:color w:val="004E9A"/>
                        <w:sz w:val="24"/>
                        <w:szCs w:val="24"/>
                        <w:lang w:val="sr-Cyrl-BA"/>
                      </w:rPr>
                      <w:t xml:space="preserve">онтакт тел: </w:t>
                    </w:r>
                    <w:r w:rsidR="00457217" w:rsidRPr="0024777A">
                      <w:rPr>
                        <w:color w:val="004E9A"/>
                        <w:sz w:val="24"/>
                        <w:szCs w:val="24"/>
                        <w:lang w:val="sr-Cyrl-BA"/>
                      </w:rPr>
                      <w:t>+38766943363</w:t>
                    </w:r>
                  </w:p>
                  <w:p w14:paraId="368F6E31" w14:textId="3258F7C9" w:rsidR="0024777A" w:rsidRPr="0024777A" w:rsidRDefault="00413501" w:rsidP="0024777A">
                    <w:pPr>
                      <w:spacing w:after="0"/>
                      <w:rPr>
                        <w:color w:val="004E9A"/>
                        <w:sz w:val="24"/>
                        <w:szCs w:val="24"/>
                        <w:lang w:val="sr-Latn-BA"/>
                      </w:rPr>
                    </w:pPr>
                    <w:r>
                      <w:rPr>
                        <w:color w:val="004E9A"/>
                        <w:sz w:val="2"/>
                        <w:szCs w:val="2"/>
                        <w:lang w:val="sr-Cyrl-BA"/>
                      </w:rPr>
                      <w:br/>
                    </w:r>
                    <w:r w:rsidR="00457217" w:rsidRPr="0024777A">
                      <w:rPr>
                        <w:color w:val="004E9A"/>
                        <w:sz w:val="24"/>
                        <w:szCs w:val="24"/>
                        <w:lang w:val="sr-Cyrl-BA"/>
                      </w:rPr>
                      <w:t>Жиро-рачун:</w:t>
                    </w:r>
                    <w:r w:rsidR="0024777A" w:rsidRPr="0024777A">
                      <w:rPr>
                        <w:color w:val="004E9A"/>
                        <w:sz w:val="24"/>
                        <w:szCs w:val="24"/>
                        <w:lang w:val="sr-Cyrl-BA"/>
                      </w:rPr>
                      <w:t xml:space="preserve"> </w:t>
                    </w:r>
                    <w:r w:rsidR="0024777A" w:rsidRPr="006C03BF">
                      <w:rPr>
                        <w:color w:val="004E9A"/>
                        <w:sz w:val="24"/>
                        <w:szCs w:val="24"/>
                        <w:lang w:val="ru-RU"/>
                      </w:rPr>
                      <w:t xml:space="preserve">5510010001230474, </w:t>
                    </w:r>
                    <w:r w:rsidR="00457217" w:rsidRPr="0024777A">
                      <w:rPr>
                        <w:color w:val="004E9A"/>
                        <w:sz w:val="24"/>
                        <w:szCs w:val="24"/>
                        <w:lang w:val="sr-Cyrl-BA"/>
                      </w:rPr>
                      <w:t xml:space="preserve"> ЈИБ: 44</w:t>
                    </w:r>
                    <w:r w:rsidR="0024777A" w:rsidRPr="0024777A">
                      <w:rPr>
                        <w:color w:val="004E9A"/>
                        <w:sz w:val="24"/>
                        <w:szCs w:val="24"/>
                        <w:lang w:val="sr-Cyrl-BA"/>
                      </w:rPr>
                      <w:t>01649790000</w:t>
                    </w:r>
                  </w:p>
                  <w:p w14:paraId="2B808E16" w14:textId="1A26A8D9" w:rsidR="0024777A" w:rsidRPr="0024777A" w:rsidRDefault="00413501" w:rsidP="0024777A">
                    <w:pPr>
                      <w:rPr>
                        <w:color w:val="004E9A"/>
                        <w:sz w:val="24"/>
                        <w:szCs w:val="24"/>
                        <w:lang w:val="sr-Latn-BA"/>
                      </w:rPr>
                    </w:pPr>
                    <w:r>
                      <w:rPr>
                        <w:color w:val="004E9A"/>
                        <w:sz w:val="2"/>
                        <w:szCs w:val="2"/>
                        <w:lang w:val="sr-Cyrl-BA"/>
                      </w:rPr>
                      <w:br/>
                    </w:r>
                    <w:r w:rsidR="0024777A" w:rsidRPr="0024777A">
                      <w:rPr>
                        <w:color w:val="004E9A"/>
                        <w:sz w:val="24"/>
                        <w:szCs w:val="24"/>
                        <w:lang w:val="sr-Latn-BA"/>
                      </w:rPr>
                      <w:t>omladinskisavjetrs@gmail.com</w:t>
                    </w:r>
                  </w:p>
                  <w:p w14:paraId="2491B35F" w14:textId="77777777" w:rsidR="0024777A" w:rsidRPr="0024777A" w:rsidRDefault="0024777A" w:rsidP="0024777A">
                    <w:pPr>
                      <w:rPr>
                        <w:color w:val="004E9A"/>
                        <w:lang w:val="sr-Latn-BA"/>
                      </w:rPr>
                    </w:pPr>
                  </w:p>
                  <w:p w14:paraId="3FF018FB" w14:textId="48ACFA44" w:rsidR="00457217" w:rsidRPr="0024777A" w:rsidRDefault="0024777A" w:rsidP="0024777A">
                    <w:pPr>
                      <w:rPr>
                        <w:color w:val="004E9A"/>
                      </w:rPr>
                    </w:pPr>
                    <w:r>
                      <w:rPr>
                        <w:color w:val="004E9A"/>
                      </w:rPr>
                      <w:t>om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="003F3ECB">
      <w:rPr>
        <w:noProof/>
        <w:lang w:eastAsia="sr-Latn-RS"/>
      </w:rPr>
      <w:pict w14:anchorId="6D877C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9080" o:spid="_x0000_s2060" type="#_x0000_t75" style="position:absolute;margin-left:0;margin-top:0;width:595.25pt;height:841.85pt;z-index:-251656192;mso-position-horizontal:center;mso-position-horizontal-relative:margin;mso-position-vertical:center;mso-position-vertical-relative:margin" o:allowincell="f">
          <v:imagedata r:id="rId1" o:title="memorandum A4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3E6148" w14:textId="77777777" w:rsidR="00AF317E" w:rsidRDefault="003F3ECB">
    <w:pPr>
      <w:pStyle w:val="Header"/>
    </w:pPr>
    <w:r>
      <w:rPr>
        <w:noProof/>
        <w:lang w:eastAsia="sr-Latn-RS"/>
      </w:rPr>
      <w:pict w14:anchorId="01BD35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9078" o:spid="_x0000_s2058" type="#_x0000_t75" style="position:absolute;margin-left:0;margin-top:0;width:595.25pt;height:841.85pt;z-index:-251658240;mso-position-horizontal:center;mso-position-horizontal-relative:margin;mso-position-vertical:center;mso-position-vertical-relative:margin" o:allowincell="f">
          <v:imagedata r:id="rId1" o:title="memorandum A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C45EC"/>
    <w:multiLevelType w:val="multilevel"/>
    <w:tmpl w:val="3E081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C55675"/>
    <w:multiLevelType w:val="multilevel"/>
    <w:tmpl w:val="0F105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1E10B6"/>
    <w:multiLevelType w:val="multilevel"/>
    <w:tmpl w:val="A438A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193E5F"/>
    <w:multiLevelType w:val="multilevel"/>
    <w:tmpl w:val="04325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496CA1"/>
    <w:multiLevelType w:val="multilevel"/>
    <w:tmpl w:val="630E9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532F5B"/>
    <w:multiLevelType w:val="hybridMultilevel"/>
    <w:tmpl w:val="13A02BCC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449CF"/>
    <w:multiLevelType w:val="hybridMultilevel"/>
    <w:tmpl w:val="DBC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442492"/>
    <w:multiLevelType w:val="hybridMultilevel"/>
    <w:tmpl w:val="448C3C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B55FF"/>
    <w:multiLevelType w:val="multilevel"/>
    <w:tmpl w:val="C1069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58447E"/>
    <w:multiLevelType w:val="multilevel"/>
    <w:tmpl w:val="9CB20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DF6DEC"/>
    <w:multiLevelType w:val="hybridMultilevel"/>
    <w:tmpl w:val="7936A81A"/>
    <w:lvl w:ilvl="0" w:tplc="05CA98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3E4F8E"/>
    <w:multiLevelType w:val="multilevel"/>
    <w:tmpl w:val="7800F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B127F7"/>
    <w:multiLevelType w:val="multilevel"/>
    <w:tmpl w:val="DE7A6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1DD2230"/>
    <w:multiLevelType w:val="hybridMultilevel"/>
    <w:tmpl w:val="6CE882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841E32"/>
    <w:multiLevelType w:val="multilevel"/>
    <w:tmpl w:val="20B4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6E1B56"/>
    <w:multiLevelType w:val="hybridMultilevel"/>
    <w:tmpl w:val="DD50EA0A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5"/>
  </w:num>
  <w:num w:numId="4">
    <w:abstractNumId w:val="15"/>
  </w:num>
  <w:num w:numId="5">
    <w:abstractNumId w:val="1"/>
  </w:num>
  <w:num w:numId="6">
    <w:abstractNumId w:val="9"/>
  </w:num>
  <w:num w:numId="7">
    <w:abstractNumId w:val="14"/>
  </w:num>
  <w:num w:numId="8">
    <w:abstractNumId w:val="2"/>
  </w:num>
  <w:num w:numId="9">
    <w:abstractNumId w:val="10"/>
  </w:num>
  <w:num w:numId="10">
    <w:abstractNumId w:val="4"/>
  </w:num>
  <w:num w:numId="11">
    <w:abstractNumId w:val="11"/>
  </w:num>
  <w:num w:numId="12">
    <w:abstractNumId w:val="0"/>
  </w:num>
  <w:num w:numId="13">
    <w:abstractNumId w:val="12"/>
  </w:num>
  <w:num w:numId="14">
    <w:abstractNumId w:val="3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4AE"/>
    <w:rsid w:val="00000D14"/>
    <w:rsid w:val="00084990"/>
    <w:rsid w:val="00090756"/>
    <w:rsid w:val="000944C3"/>
    <w:rsid w:val="000A3CBE"/>
    <w:rsid w:val="000B0628"/>
    <w:rsid w:val="000B513C"/>
    <w:rsid w:val="000E1C07"/>
    <w:rsid w:val="000E1D47"/>
    <w:rsid w:val="000E1FBD"/>
    <w:rsid w:val="000E5BF3"/>
    <w:rsid w:val="000E661A"/>
    <w:rsid w:val="000E6D82"/>
    <w:rsid w:val="001015AA"/>
    <w:rsid w:val="0011331B"/>
    <w:rsid w:val="001138D6"/>
    <w:rsid w:val="00127888"/>
    <w:rsid w:val="001427C5"/>
    <w:rsid w:val="00144E1A"/>
    <w:rsid w:val="001462E7"/>
    <w:rsid w:val="00170277"/>
    <w:rsid w:val="00185E80"/>
    <w:rsid w:val="00193EF9"/>
    <w:rsid w:val="001C3FCC"/>
    <w:rsid w:val="001D5471"/>
    <w:rsid w:val="001E2BED"/>
    <w:rsid w:val="00201EE9"/>
    <w:rsid w:val="00233722"/>
    <w:rsid w:val="0024777A"/>
    <w:rsid w:val="0026246B"/>
    <w:rsid w:val="002835F4"/>
    <w:rsid w:val="00292215"/>
    <w:rsid w:val="0029424F"/>
    <w:rsid w:val="002A125E"/>
    <w:rsid w:val="002C6EBD"/>
    <w:rsid w:val="002D1C98"/>
    <w:rsid w:val="002F34FD"/>
    <w:rsid w:val="00322EA4"/>
    <w:rsid w:val="00342E90"/>
    <w:rsid w:val="00362ADC"/>
    <w:rsid w:val="00371ABF"/>
    <w:rsid w:val="00376A3D"/>
    <w:rsid w:val="00397711"/>
    <w:rsid w:val="003E4BE7"/>
    <w:rsid w:val="003E5B26"/>
    <w:rsid w:val="003F270F"/>
    <w:rsid w:val="003F3ECB"/>
    <w:rsid w:val="00407295"/>
    <w:rsid w:val="004078E9"/>
    <w:rsid w:val="00413501"/>
    <w:rsid w:val="00432E41"/>
    <w:rsid w:val="00443E86"/>
    <w:rsid w:val="00447D71"/>
    <w:rsid w:val="00457217"/>
    <w:rsid w:val="004775E8"/>
    <w:rsid w:val="004976BC"/>
    <w:rsid w:val="004A5FED"/>
    <w:rsid w:val="004A76CD"/>
    <w:rsid w:val="004E41F0"/>
    <w:rsid w:val="004F6FE6"/>
    <w:rsid w:val="00515BEB"/>
    <w:rsid w:val="00521A2E"/>
    <w:rsid w:val="00527667"/>
    <w:rsid w:val="005372C8"/>
    <w:rsid w:val="00551887"/>
    <w:rsid w:val="00556DD4"/>
    <w:rsid w:val="00562FF2"/>
    <w:rsid w:val="0056329E"/>
    <w:rsid w:val="00574A30"/>
    <w:rsid w:val="005A6757"/>
    <w:rsid w:val="005B4AD0"/>
    <w:rsid w:val="005B4B99"/>
    <w:rsid w:val="005C7F94"/>
    <w:rsid w:val="005E1973"/>
    <w:rsid w:val="005E5BB1"/>
    <w:rsid w:val="005E63B5"/>
    <w:rsid w:val="0061132B"/>
    <w:rsid w:val="006116BB"/>
    <w:rsid w:val="00616EC4"/>
    <w:rsid w:val="0062670A"/>
    <w:rsid w:val="0063647D"/>
    <w:rsid w:val="00647E46"/>
    <w:rsid w:val="006527FE"/>
    <w:rsid w:val="0065540E"/>
    <w:rsid w:val="00662910"/>
    <w:rsid w:val="00696240"/>
    <w:rsid w:val="006B72E4"/>
    <w:rsid w:val="006C03BF"/>
    <w:rsid w:val="006C44AE"/>
    <w:rsid w:val="006E26BE"/>
    <w:rsid w:val="00706607"/>
    <w:rsid w:val="00716D5A"/>
    <w:rsid w:val="00726458"/>
    <w:rsid w:val="00730215"/>
    <w:rsid w:val="007403C3"/>
    <w:rsid w:val="00761FB5"/>
    <w:rsid w:val="00767EBC"/>
    <w:rsid w:val="007715A3"/>
    <w:rsid w:val="007743F9"/>
    <w:rsid w:val="007A1602"/>
    <w:rsid w:val="007B5F8E"/>
    <w:rsid w:val="007C2F5A"/>
    <w:rsid w:val="007C7174"/>
    <w:rsid w:val="007C799E"/>
    <w:rsid w:val="007E1706"/>
    <w:rsid w:val="007E17A0"/>
    <w:rsid w:val="007F0D8A"/>
    <w:rsid w:val="00801EA4"/>
    <w:rsid w:val="008226E1"/>
    <w:rsid w:val="00832310"/>
    <w:rsid w:val="00851DA2"/>
    <w:rsid w:val="00864078"/>
    <w:rsid w:val="00865F15"/>
    <w:rsid w:val="008B371F"/>
    <w:rsid w:val="008C35DA"/>
    <w:rsid w:val="008D5178"/>
    <w:rsid w:val="008F7A1D"/>
    <w:rsid w:val="00917311"/>
    <w:rsid w:val="00917AFE"/>
    <w:rsid w:val="00931AED"/>
    <w:rsid w:val="009445F1"/>
    <w:rsid w:val="009467DC"/>
    <w:rsid w:val="00947874"/>
    <w:rsid w:val="009519DD"/>
    <w:rsid w:val="00953CDC"/>
    <w:rsid w:val="0095434B"/>
    <w:rsid w:val="009559B0"/>
    <w:rsid w:val="00963BAD"/>
    <w:rsid w:val="0097187B"/>
    <w:rsid w:val="00982603"/>
    <w:rsid w:val="00983673"/>
    <w:rsid w:val="0098498D"/>
    <w:rsid w:val="00984B5A"/>
    <w:rsid w:val="00986D61"/>
    <w:rsid w:val="009A3367"/>
    <w:rsid w:val="009A6752"/>
    <w:rsid w:val="009B4DEA"/>
    <w:rsid w:val="009D1815"/>
    <w:rsid w:val="009D25BC"/>
    <w:rsid w:val="009D2914"/>
    <w:rsid w:val="009D3012"/>
    <w:rsid w:val="009D67D2"/>
    <w:rsid w:val="009D6911"/>
    <w:rsid w:val="009D6E1F"/>
    <w:rsid w:val="009F611F"/>
    <w:rsid w:val="00A20441"/>
    <w:rsid w:val="00A268FE"/>
    <w:rsid w:val="00A34CE9"/>
    <w:rsid w:val="00A412E8"/>
    <w:rsid w:val="00A476EC"/>
    <w:rsid w:val="00A52D54"/>
    <w:rsid w:val="00A53C14"/>
    <w:rsid w:val="00A56622"/>
    <w:rsid w:val="00A70B30"/>
    <w:rsid w:val="00A819C8"/>
    <w:rsid w:val="00A854B0"/>
    <w:rsid w:val="00A9384E"/>
    <w:rsid w:val="00AC2C5A"/>
    <w:rsid w:val="00AD693B"/>
    <w:rsid w:val="00AE761E"/>
    <w:rsid w:val="00AF002D"/>
    <w:rsid w:val="00AF317E"/>
    <w:rsid w:val="00AF4FA4"/>
    <w:rsid w:val="00B07A7D"/>
    <w:rsid w:val="00B302A1"/>
    <w:rsid w:val="00B36B74"/>
    <w:rsid w:val="00B726F1"/>
    <w:rsid w:val="00B75FFC"/>
    <w:rsid w:val="00B81722"/>
    <w:rsid w:val="00B93BC9"/>
    <w:rsid w:val="00BD26AB"/>
    <w:rsid w:val="00BE1114"/>
    <w:rsid w:val="00BE30D0"/>
    <w:rsid w:val="00BF1055"/>
    <w:rsid w:val="00BF2C54"/>
    <w:rsid w:val="00C07C3A"/>
    <w:rsid w:val="00C12688"/>
    <w:rsid w:val="00C13770"/>
    <w:rsid w:val="00C13F5D"/>
    <w:rsid w:val="00C248C8"/>
    <w:rsid w:val="00C33F52"/>
    <w:rsid w:val="00C37E65"/>
    <w:rsid w:val="00C43428"/>
    <w:rsid w:val="00C451E5"/>
    <w:rsid w:val="00C46BC5"/>
    <w:rsid w:val="00C50864"/>
    <w:rsid w:val="00C611BE"/>
    <w:rsid w:val="00C70B77"/>
    <w:rsid w:val="00C9395E"/>
    <w:rsid w:val="00CB025D"/>
    <w:rsid w:val="00CB7364"/>
    <w:rsid w:val="00CC48FD"/>
    <w:rsid w:val="00CE127A"/>
    <w:rsid w:val="00CE24E8"/>
    <w:rsid w:val="00CF04AD"/>
    <w:rsid w:val="00D04165"/>
    <w:rsid w:val="00D156CA"/>
    <w:rsid w:val="00D40BFE"/>
    <w:rsid w:val="00D428A3"/>
    <w:rsid w:val="00D50287"/>
    <w:rsid w:val="00D53339"/>
    <w:rsid w:val="00D556AE"/>
    <w:rsid w:val="00D61F5E"/>
    <w:rsid w:val="00D6681A"/>
    <w:rsid w:val="00D73B07"/>
    <w:rsid w:val="00D760C7"/>
    <w:rsid w:val="00D86CA0"/>
    <w:rsid w:val="00D90F9B"/>
    <w:rsid w:val="00D92177"/>
    <w:rsid w:val="00D92677"/>
    <w:rsid w:val="00DA132F"/>
    <w:rsid w:val="00DA7D89"/>
    <w:rsid w:val="00DB0DEA"/>
    <w:rsid w:val="00DB7482"/>
    <w:rsid w:val="00DE59C5"/>
    <w:rsid w:val="00E01A86"/>
    <w:rsid w:val="00E0560A"/>
    <w:rsid w:val="00E1057A"/>
    <w:rsid w:val="00E23355"/>
    <w:rsid w:val="00E25597"/>
    <w:rsid w:val="00E26A08"/>
    <w:rsid w:val="00E40B8F"/>
    <w:rsid w:val="00E503BD"/>
    <w:rsid w:val="00E523ED"/>
    <w:rsid w:val="00E64A01"/>
    <w:rsid w:val="00E67DC1"/>
    <w:rsid w:val="00E81EDF"/>
    <w:rsid w:val="00E964CA"/>
    <w:rsid w:val="00EE634E"/>
    <w:rsid w:val="00EF3D56"/>
    <w:rsid w:val="00F336DC"/>
    <w:rsid w:val="00F50C85"/>
    <w:rsid w:val="00F90845"/>
    <w:rsid w:val="00F921A3"/>
    <w:rsid w:val="00FC169C"/>
    <w:rsid w:val="00FC421E"/>
    <w:rsid w:val="00FD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."/>
  <w:listSeparator w:val=","/>
  <w14:docId w14:val="33F557FF"/>
  <w15:docId w15:val="{F31FA9D8-EE54-4E7C-BD78-BF54188E8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3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317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F3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317E"/>
  </w:style>
  <w:style w:type="paragraph" w:styleId="Footer">
    <w:name w:val="footer"/>
    <w:basedOn w:val="Normal"/>
    <w:link w:val="FooterChar"/>
    <w:uiPriority w:val="99"/>
    <w:unhideWhenUsed/>
    <w:rsid w:val="00AF3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317E"/>
  </w:style>
  <w:style w:type="paragraph" w:styleId="NormalWeb">
    <w:name w:val="Normal (Web)"/>
    <w:basedOn w:val="Normal"/>
    <w:uiPriority w:val="99"/>
    <w:semiHidden/>
    <w:unhideWhenUsed/>
    <w:rsid w:val="00D92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paragraph" w:styleId="ListParagraph">
    <w:name w:val="List Paragraph"/>
    <w:basedOn w:val="Normal"/>
    <w:uiPriority w:val="34"/>
    <w:qFormat/>
    <w:rsid w:val="00371ABF"/>
    <w:pPr>
      <w:ind w:left="720"/>
      <w:contextualSpacing/>
    </w:pPr>
  </w:style>
  <w:style w:type="character" w:styleId="Hyperlink">
    <w:name w:val="Hyperlink"/>
    <w:uiPriority w:val="99"/>
    <w:unhideWhenUsed/>
    <w:rsid w:val="009A3367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9A3367"/>
    <w:pPr>
      <w:widowControl w:val="0"/>
      <w:autoSpaceDE w:val="0"/>
      <w:autoSpaceDN w:val="0"/>
      <w:spacing w:after="0" w:line="240" w:lineRule="auto"/>
      <w:ind w:left="101"/>
    </w:pPr>
    <w:rPr>
      <w:rFonts w:ascii="Calibri" w:eastAsia="Calibri" w:hAnsi="Calibri" w:cs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9A3367"/>
    <w:rPr>
      <w:rFonts w:ascii="Calibri" w:eastAsia="Calibri" w:hAnsi="Calibri" w:cs="Calibri"/>
      <w:lang w:val="en-US"/>
    </w:rPr>
  </w:style>
  <w:style w:type="paragraph" w:styleId="NoSpacing">
    <w:name w:val="No Spacing"/>
    <w:uiPriority w:val="1"/>
    <w:qFormat/>
    <w:rsid w:val="009A336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Obrazactablice">
    <w:name w:val="Obrazac tablice"/>
    <w:basedOn w:val="TableNormal"/>
    <w:uiPriority w:val="99"/>
    <w:rsid w:val="001138D6"/>
    <w:pPr>
      <w:spacing w:after="360" w:line="264" w:lineRule="auto"/>
    </w:pPr>
    <w:rPr>
      <w:rFonts w:eastAsiaTheme="minorEastAsia"/>
      <w:color w:val="1F497D" w:themeColor="text2"/>
      <w:lang w:val="hr-HR" w:eastAsia="ja-JP"/>
    </w:rPr>
    <w:tblPr>
      <w:tblBorders>
        <w:bottom w:val="single" w:sz="2" w:space="0" w:color="943634" w:themeColor="accent2" w:themeShade="BF"/>
      </w:tblBorders>
      <w:tblCellMar>
        <w:left w:w="0" w:type="dxa"/>
        <w:right w:w="144" w:type="dxa"/>
      </w:tblCellMar>
    </w:tblPr>
    <w:tblStylePr w:type="firstRow">
      <w:tblPr/>
      <w:trPr>
        <w:tblHeader/>
      </w:trPr>
    </w:tblStylePr>
  </w:style>
  <w:style w:type="table" w:styleId="TableGrid">
    <w:name w:val="Table Grid"/>
    <w:basedOn w:val="TableNormal"/>
    <w:uiPriority w:val="59"/>
    <w:rsid w:val="00D041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D04165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1">
    <w:name w:val="Grid Table 6 Colorful Accent 1"/>
    <w:basedOn w:val="TableNormal"/>
    <w:uiPriority w:val="51"/>
    <w:rsid w:val="00D0416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1Light-Accent5">
    <w:name w:val="Grid Table 1 Light Accent 5"/>
    <w:basedOn w:val="TableNormal"/>
    <w:uiPriority w:val="46"/>
    <w:rsid w:val="00D04165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B513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5B4B99"/>
    <w:rPr>
      <w:b/>
      <w:bCs/>
    </w:rPr>
  </w:style>
  <w:style w:type="paragraph" w:customStyle="1" w:styleId="Default">
    <w:name w:val="Default"/>
    <w:rsid w:val="00C508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r-Latn-BA"/>
    </w:rPr>
  </w:style>
  <w:style w:type="table" w:styleId="TableGridLight">
    <w:name w:val="Grid Table Light"/>
    <w:basedOn w:val="TableNormal"/>
    <w:uiPriority w:val="40"/>
    <w:rsid w:val="00DA132F"/>
    <w:pPr>
      <w:spacing w:after="0" w:line="240" w:lineRule="auto"/>
    </w:pPr>
    <w:rPr>
      <w:kern w:val="2"/>
      <w:lang w:val="en-US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C35DA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662910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5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7784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33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1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61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63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85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11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48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1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36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28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39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80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16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14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8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92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36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52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33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97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49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memorandum%20A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 A4</Template>
  <TotalTime>0</TotalTime>
  <Pages>2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Dijana Gasic</cp:lastModifiedBy>
  <cp:revision>2</cp:revision>
  <cp:lastPrinted>2026-08-05T09:47:00Z</cp:lastPrinted>
  <dcterms:created xsi:type="dcterms:W3CDTF">2026-08-05T13:54:00Z</dcterms:created>
  <dcterms:modified xsi:type="dcterms:W3CDTF">2026-08-05T13:54:00Z</dcterms:modified>
</cp:coreProperties>
</file>